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05C8" w:rsidRDefault="005305C8" w:rsidP="005305C8">
      <w:pPr>
        <w:pStyle w:val="WestpacHeading1"/>
        <w:rPr>
          <w:noProof/>
        </w:rPr>
      </w:pPr>
      <w:r>
        <w:rPr>
          <w:noProof/>
        </w:rPr>
        <w:t xml:space="preserve">QuickVoice </w:t>
      </w:r>
      <w:bookmarkStart w:id="0" w:name="_Toc480274990"/>
      <w:r w:rsidR="006610A4">
        <w:rPr>
          <w:noProof/>
        </w:rPr>
        <w:t>Base Prompts</w:t>
      </w:r>
    </w:p>
    <w:p w:rsidR="00D0343D" w:rsidRDefault="006610A4" w:rsidP="00D0343D">
      <w:pPr>
        <w:pStyle w:val="WestpacHeading2"/>
      </w:pPr>
      <w:r>
        <w:t>&lt;Client Name&gt; Phone Payments System</w:t>
      </w:r>
    </w:p>
    <w:p w:rsidR="005305C8" w:rsidRPr="005305C8" w:rsidRDefault="005305C8" w:rsidP="005305C8">
      <w:pPr>
        <w:pStyle w:val="WestpacVoice"/>
      </w:pPr>
      <w:r>
        <w:t xml:space="preserve">The following are prompts that may be re-recorded during your implementation. Update and highlight the prompt text in </w:t>
      </w:r>
      <w:r w:rsidRPr="005305C8">
        <w:rPr>
          <w:color w:val="FF0000"/>
        </w:rPr>
        <w:t xml:space="preserve">red </w:t>
      </w:r>
      <w:r>
        <w:t>that you wish to be re-recorded. The prompts that are most often re-recorded are highlighted already.</w:t>
      </w:r>
    </w:p>
    <w:p w:rsidR="005305C8" w:rsidRPr="005305C8" w:rsidRDefault="005305C8" w:rsidP="005305C8">
      <w:pPr>
        <w:pStyle w:val="WestpacVoice"/>
      </w:pP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3648"/>
        <w:gridCol w:w="5620"/>
      </w:tblGrid>
      <w:tr w:rsidR="005305C8" w:rsidRPr="002E43A1" w:rsidTr="002500B0">
        <w:trPr>
          <w:trHeight w:val="907"/>
        </w:trPr>
        <w:tc>
          <w:tcPr>
            <w:tcW w:w="3321" w:type="dxa"/>
          </w:tcPr>
          <w:p w:rsidR="005305C8" w:rsidRPr="00E0312B" w:rsidRDefault="005305C8" w:rsidP="005305C8">
            <w:pPr>
              <w:pStyle w:val="WestpacVoice"/>
              <w:numPr>
                <w:ilvl w:val="0"/>
                <w:numId w:val="0"/>
              </w:numPr>
              <w:rPr>
                <w:b/>
                <w:color w:val="FF0000"/>
                <w:szCs w:val="18"/>
              </w:rPr>
            </w:pPr>
            <w:proofErr w:type="spellStart"/>
            <w:r w:rsidRPr="00E0312B">
              <w:rPr>
                <w:b/>
                <w:color w:val="FF0000"/>
                <w:szCs w:val="18"/>
              </w:rPr>
              <w:t>Main_Welcome</w:t>
            </w:r>
            <w:proofErr w:type="spellEnd"/>
          </w:p>
        </w:tc>
        <w:tc>
          <w:tcPr>
            <w:tcW w:w="5620" w:type="dxa"/>
          </w:tcPr>
          <w:p w:rsidR="005305C8" w:rsidRPr="00E0312B" w:rsidRDefault="005305C8" w:rsidP="005305C8">
            <w:pPr>
              <w:pStyle w:val="WestpacVoice"/>
              <w:rPr>
                <w:color w:val="FF0000"/>
              </w:rPr>
            </w:pPr>
            <w:r w:rsidRPr="00E0312B">
              <w:rPr>
                <w:color w:val="FF0000"/>
              </w:rPr>
              <w:t>(0001) Welcome to the &lt;Customer Name&gt; Payments system.</w:t>
            </w:r>
          </w:p>
        </w:tc>
      </w:tr>
      <w:tr w:rsidR="005305C8" w:rsidRPr="002E43A1" w:rsidTr="002500B0">
        <w:trPr>
          <w:trHeight w:val="907"/>
        </w:trPr>
        <w:tc>
          <w:tcPr>
            <w:tcW w:w="3321" w:type="dxa"/>
          </w:tcPr>
          <w:p w:rsidR="005305C8" w:rsidRPr="0068061E" w:rsidRDefault="005305C8" w:rsidP="005305C8">
            <w:pPr>
              <w:pStyle w:val="WestpacVoice"/>
              <w:numPr>
                <w:ilvl w:val="0"/>
                <w:numId w:val="0"/>
              </w:numPr>
              <w:rPr>
                <w:b/>
                <w:color w:val="37393C" w:themeColor="background2" w:themeShade="40"/>
                <w:szCs w:val="18"/>
              </w:rPr>
            </w:pPr>
            <w:r w:rsidRPr="0068061E">
              <w:rPr>
                <w:b/>
                <w:color w:val="37393C" w:themeColor="background2" w:themeShade="40"/>
                <w:szCs w:val="18"/>
              </w:rPr>
              <w:t>Main_WelcomeContinue</w:t>
            </w:r>
          </w:p>
        </w:tc>
        <w:tc>
          <w:tcPr>
            <w:tcW w:w="5620" w:type="dxa"/>
          </w:tcPr>
          <w:p w:rsidR="005305C8" w:rsidRPr="0068061E" w:rsidRDefault="005305C8" w:rsidP="005305C8">
            <w:pPr>
              <w:pStyle w:val="WestpacVoice"/>
              <w:rPr>
                <w:color w:val="37393C" w:themeColor="background2" w:themeShade="40"/>
              </w:rPr>
            </w:pPr>
            <w:r w:rsidRPr="0068061E">
              <w:rPr>
                <w:color w:val="37393C" w:themeColor="background2" w:themeShade="40"/>
              </w:rPr>
              <w:t xml:space="preserve">(0002) </w:t>
            </w:r>
            <w:proofErr w:type="gramStart"/>
            <w:r w:rsidRPr="0068061E">
              <w:rPr>
                <w:color w:val="37393C" w:themeColor="background2" w:themeShade="40"/>
              </w:rPr>
              <w:t>At</w:t>
            </w:r>
            <w:proofErr w:type="gramEnd"/>
            <w:r w:rsidRPr="0068061E">
              <w:rPr>
                <w:color w:val="37393C" w:themeColor="background2" w:themeShade="40"/>
              </w:rPr>
              <w:t xml:space="preserve"> any time during this call you can access our </w:t>
            </w:r>
            <w:r w:rsidR="004D1BB0" w:rsidRPr="0068061E">
              <w:rPr>
                <w:color w:val="37393C" w:themeColor="background2" w:themeShade="40"/>
              </w:rPr>
              <w:t xml:space="preserve">privacy notice or the </w:t>
            </w:r>
            <w:r w:rsidRPr="0068061E">
              <w:rPr>
                <w:color w:val="37393C" w:themeColor="background2" w:themeShade="40"/>
              </w:rPr>
              <w:t>help menu by pressing the star key.  If you're ready to begin press 1 now.</w:t>
            </w:r>
          </w:p>
        </w:tc>
      </w:tr>
      <w:tr w:rsidR="005305C8" w:rsidRPr="002E43A1" w:rsidTr="002500B0">
        <w:trPr>
          <w:trHeight w:val="907"/>
        </w:trPr>
        <w:tc>
          <w:tcPr>
            <w:tcW w:w="3321" w:type="dxa"/>
          </w:tcPr>
          <w:p w:rsidR="005305C8" w:rsidRPr="00E0312B" w:rsidRDefault="005305C8" w:rsidP="005305C8">
            <w:pPr>
              <w:pStyle w:val="WestpacVoice"/>
              <w:numPr>
                <w:ilvl w:val="0"/>
                <w:numId w:val="0"/>
              </w:numPr>
              <w:rPr>
                <w:b/>
                <w:color w:val="FF0000"/>
                <w:szCs w:val="18"/>
              </w:rPr>
            </w:pPr>
            <w:proofErr w:type="spellStart"/>
            <w:r w:rsidRPr="00E0312B">
              <w:rPr>
                <w:b/>
                <w:color w:val="FF0000"/>
                <w:szCs w:val="18"/>
              </w:rPr>
              <w:t>CRN_EnterBillerNumber</w:t>
            </w:r>
            <w:proofErr w:type="spellEnd"/>
          </w:p>
        </w:tc>
        <w:tc>
          <w:tcPr>
            <w:tcW w:w="5620" w:type="dxa"/>
          </w:tcPr>
          <w:p w:rsidR="005305C8" w:rsidRPr="00E0312B" w:rsidRDefault="005305C8" w:rsidP="005305C8">
            <w:pPr>
              <w:pStyle w:val="WestpacVoice"/>
              <w:rPr>
                <w:color w:val="FF0000"/>
              </w:rPr>
            </w:pPr>
            <w:r w:rsidRPr="00E0312B">
              <w:rPr>
                <w:color w:val="FF0000"/>
              </w:rPr>
              <w:t xml:space="preserve">(1001) </w:t>
            </w:r>
            <w:proofErr w:type="gramStart"/>
            <w:r w:rsidRPr="00E0312B">
              <w:rPr>
                <w:color w:val="FF0000"/>
              </w:rPr>
              <w:t>Please</w:t>
            </w:r>
            <w:proofErr w:type="gramEnd"/>
            <w:r w:rsidRPr="00E0312B">
              <w:rPr>
                <w:color w:val="FF0000"/>
              </w:rPr>
              <w:t xml:space="preserve"> enter your customer reference number, followed by the hash key. Your customer reference number is located in the top left corner of your Tax Invoice.</w:t>
            </w:r>
          </w:p>
        </w:tc>
      </w:tr>
      <w:tr w:rsidR="005305C8" w:rsidRPr="002E43A1" w:rsidTr="002500B0">
        <w:trPr>
          <w:trHeight w:val="907"/>
        </w:trPr>
        <w:tc>
          <w:tcPr>
            <w:tcW w:w="3321" w:type="dxa"/>
          </w:tcPr>
          <w:p w:rsidR="005305C8" w:rsidRPr="0068061E" w:rsidRDefault="005305C8" w:rsidP="005305C8">
            <w:pPr>
              <w:pStyle w:val="WestpacVoice"/>
              <w:numPr>
                <w:ilvl w:val="0"/>
                <w:numId w:val="0"/>
              </w:numPr>
              <w:rPr>
                <w:b/>
                <w:color w:val="37393C" w:themeColor="background2" w:themeShade="40"/>
                <w:szCs w:val="18"/>
              </w:rPr>
            </w:pPr>
            <w:proofErr w:type="spellStart"/>
            <w:r w:rsidRPr="0068061E">
              <w:rPr>
                <w:b/>
                <w:color w:val="37393C" w:themeColor="background2" w:themeShade="40"/>
                <w:szCs w:val="18"/>
              </w:rPr>
              <w:t>CRN_EnterSubBillerNumber</w:t>
            </w:r>
            <w:proofErr w:type="spellEnd"/>
          </w:p>
        </w:tc>
        <w:tc>
          <w:tcPr>
            <w:tcW w:w="5620" w:type="dxa"/>
          </w:tcPr>
          <w:p w:rsidR="005305C8" w:rsidRPr="0068061E" w:rsidRDefault="005305C8" w:rsidP="005305C8">
            <w:pPr>
              <w:pStyle w:val="WestpacVoice"/>
              <w:rPr>
                <w:color w:val="37393C" w:themeColor="background2" w:themeShade="40"/>
              </w:rPr>
            </w:pPr>
            <w:r w:rsidRPr="0068061E">
              <w:rPr>
                <w:color w:val="37393C" w:themeColor="background2" w:themeShade="40"/>
              </w:rPr>
              <w:t xml:space="preserve">(1004) </w:t>
            </w:r>
            <w:proofErr w:type="gramStart"/>
            <w:r w:rsidRPr="0068061E">
              <w:rPr>
                <w:color w:val="37393C" w:themeColor="background2" w:themeShade="40"/>
              </w:rPr>
              <w:t>Please</w:t>
            </w:r>
            <w:proofErr w:type="gramEnd"/>
            <w:r w:rsidRPr="0068061E">
              <w:rPr>
                <w:color w:val="37393C" w:themeColor="background2" w:themeShade="40"/>
              </w:rPr>
              <w:t xml:space="preserve"> enter your invoice number, followed by the hash key.</w:t>
            </w:r>
          </w:p>
        </w:tc>
      </w:tr>
      <w:tr w:rsidR="005305C8" w:rsidRPr="002E43A1" w:rsidTr="002500B0">
        <w:trPr>
          <w:trHeight w:val="907"/>
        </w:trPr>
        <w:tc>
          <w:tcPr>
            <w:tcW w:w="3321" w:type="dxa"/>
          </w:tcPr>
          <w:p w:rsidR="005305C8" w:rsidRPr="0068061E" w:rsidRDefault="005305C8" w:rsidP="005305C8">
            <w:pPr>
              <w:pStyle w:val="WestpacVoice"/>
              <w:numPr>
                <w:ilvl w:val="0"/>
                <w:numId w:val="0"/>
              </w:numPr>
              <w:rPr>
                <w:b/>
                <w:color w:val="37393C" w:themeColor="background2" w:themeShade="40"/>
                <w:szCs w:val="18"/>
              </w:rPr>
            </w:pPr>
            <w:proofErr w:type="spellStart"/>
            <w:r w:rsidRPr="0068061E">
              <w:rPr>
                <w:b/>
                <w:color w:val="37393C" w:themeColor="background2" w:themeShade="40"/>
                <w:szCs w:val="18"/>
              </w:rPr>
              <w:t>CRN_TxnOpenItems_PleaseHold</w:t>
            </w:r>
            <w:proofErr w:type="spellEnd"/>
          </w:p>
        </w:tc>
        <w:tc>
          <w:tcPr>
            <w:tcW w:w="5620" w:type="dxa"/>
          </w:tcPr>
          <w:p w:rsidR="005305C8" w:rsidRPr="0068061E" w:rsidRDefault="005305C8" w:rsidP="005305C8">
            <w:pPr>
              <w:pStyle w:val="WestpacVoice"/>
              <w:rPr>
                <w:color w:val="37393C" w:themeColor="background2" w:themeShade="40"/>
              </w:rPr>
            </w:pPr>
            <w:r w:rsidRPr="0068061E">
              <w:rPr>
                <w:color w:val="37393C" w:themeColor="background2" w:themeShade="40"/>
              </w:rPr>
              <w:t xml:space="preserve">(1002) </w:t>
            </w:r>
            <w:proofErr w:type="gramStart"/>
            <w:r w:rsidRPr="0068061E">
              <w:rPr>
                <w:color w:val="37393C" w:themeColor="background2" w:themeShade="40"/>
              </w:rPr>
              <w:t>Please</w:t>
            </w:r>
            <w:proofErr w:type="gramEnd"/>
            <w:r w:rsidRPr="0068061E">
              <w:rPr>
                <w:color w:val="37393C" w:themeColor="background2" w:themeShade="40"/>
              </w:rPr>
              <w:t xml:space="preserve"> wait while I look up your account details.</w:t>
            </w:r>
          </w:p>
        </w:tc>
      </w:tr>
      <w:tr w:rsidR="005305C8" w:rsidRPr="002E43A1" w:rsidTr="002500B0">
        <w:trPr>
          <w:trHeight w:val="907"/>
        </w:trPr>
        <w:tc>
          <w:tcPr>
            <w:tcW w:w="3321" w:type="dxa"/>
          </w:tcPr>
          <w:p w:rsidR="005305C8" w:rsidRPr="0068061E" w:rsidRDefault="005305C8" w:rsidP="005305C8">
            <w:pPr>
              <w:pStyle w:val="WestpacVoice"/>
              <w:numPr>
                <w:ilvl w:val="0"/>
                <w:numId w:val="0"/>
              </w:numPr>
              <w:rPr>
                <w:b/>
                <w:color w:val="37393C" w:themeColor="background2" w:themeShade="40"/>
                <w:szCs w:val="18"/>
              </w:rPr>
            </w:pPr>
            <w:proofErr w:type="spellStart"/>
            <w:r w:rsidRPr="0068061E">
              <w:rPr>
                <w:b/>
                <w:color w:val="37393C" w:themeColor="background2" w:themeShade="40"/>
                <w:szCs w:val="18"/>
              </w:rPr>
              <w:t>CRN_NumberConfirmed</w:t>
            </w:r>
            <w:proofErr w:type="spellEnd"/>
          </w:p>
        </w:tc>
        <w:tc>
          <w:tcPr>
            <w:tcW w:w="5620" w:type="dxa"/>
          </w:tcPr>
          <w:p w:rsidR="005305C8" w:rsidRPr="0068061E" w:rsidRDefault="005305C8" w:rsidP="005305C8">
            <w:pPr>
              <w:pStyle w:val="WestpacVoice"/>
              <w:rPr>
                <w:color w:val="37393C" w:themeColor="background2" w:themeShade="40"/>
              </w:rPr>
            </w:pPr>
            <w:r w:rsidRPr="0068061E">
              <w:rPr>
                <w:color w:val="37393C" w:themeColor="background2" w:themeShade="40"/>
              </w:rPr>
              <w:t>(0003) Thank you that number is correct.</w:t>
            </w:r>
          </w:p>
        </w:tc>
      </w:tr>
      <w:tr w:rsidR="005305C8" w:rsidRPr="002E43A1" w:rsidTr="002500B0">
        <w:trPr>
          <w:trHeight w:val="907"/>
        </w:trPr>
        <w:tc>
          <w:tcPr>
            <w:tcW w:w="3321" w:type="dxa"/>
          </w:tcPr>
          <w:p w:rsidR="005305C8" w:rsidRPr="0068061E" w:rsidRDefault="005305C8" w:rsidP="005305C8">
            <w:pPr>
              <w:pStyle w:val="WestpacVoice"/>
              <w:numPr>
                <w:ilvl w:val="0"/>
                <w:numId w:val="0"/>
              </w:numPr>
              <w:rPr>
                <w:b/>
                <w:color w:val="37393C" w:themeColor="background2" w:themeShade="40"/>
                <w:szCs w:val="18"/>
              </w:rPr>
            </w:pPr>
            <w:r w:rsidRPr="0068061E">
              <w:rPr>
                <w:b/>
                <w:color w:val="37393C" w:themeColor="background2" w:themeShade="40"/>
                <w:szCs w:val="18"/>
              </w:rPr>
              <w:t>Error_9004</w:t>
            </w:r>
          </w:p>
        </w:tc>
        <w:tc>
          <w:tcPr>
            <w:tcW w:w="5620" w:type="dxa"/>
          </w:tcPr>
          <w:p w:rsidR="005305C8" w:rsidRPr="0068061E" w:rsidRDefault="005305C8" w:rsidP="005305C8">
            <w:pPr>
              <w:pStyle w:val="WestpacVoice"/>
              <w:rPr>
                <w:color w:val="37393C" w:themeColor="background2" w:themeShade="40"/>
              </w:rPr>
            </w:pPr>
            <w:r w:rsidRPr="0068061E">
              <w:rPr>
                <w:color w:val="37393C" w:themeColor="background2" w:themeShade="40"/>
              </w:rPr>
              <w:t xml:space="preserve">(9004) </w:t>
            </w:r>
            <w:proofErr w:type="gramStart"/>
            <w:r w:rsidRPr="0068061E">
              <w:rPr>
                <w:color w:val="37393C" w:themeColor="background2" w:themeShade="40"/>
              </w:rPr>
              <w:t>You</w:t>
            </w:r>
            <w:proofErr w:type="gramEnd"/>
            <w:r w:rsidRPr="0068061E">
              <w:rPr>
                <w:color w:val="37393C" w:themeColor="background2" w:themeShade="40"/>
              </w:rPr>
              <w:t xml:space="preserve"> have entered an invalid number.</w:t>
            </w:r>
          </w:p>
        </w:tc>
      </w:tr>
      <w:tr w:rsidR="005305C8" w:rsidRPr="002E43A1" w:rsidTr="002500B0">
        <w:trPr>
          <w:trHeight w:val="907"/>
        </w:trPr>
        <w:tc>
          <w:tcPr>
            <w:tcW w:w="3321" w:type="dxa"/>
          </w:tcPr>
          <w:p w:rsidR="005305C8" w:rsidRPr="0068061E" w:rsidRDefault="005305C8" w:rsidP="005305C8">
            <w:pPr>
              <w:pStyle w:val="WestpacVoice"/>
              <w:numPr>
                <w:ilvl w:val="0"/>
                <w:numId w:val="0"/>
              </w:numPr>
              <w:rPr>
                <w:b/>
                <w:color w:val="37393C" w:themeColor="background2" w:themeShade="40"/>
                <w:szCs w:val="18"/>
              </w:rPr>
            </w:pPr>
            <w:r w:rsidRPr="0068061E">
              <w:rPr>
                <w:b/>
                <w:color w:val="37393C" w:themeColor="background2" w:themeShade="40"/>
                <w:szCs w:val="18"/>
              </w:rPr>
              <w:t>Error_9003</w:t>
            </w:r>
          </w:p>
        </w:tc>
        <w:tc>
          <w:tcPr>
            <w:tcW w:w="5620" w:type="dxa"/>
          </w:tcPr>
          <w:p w:rsidR="005305C8" w:rsidRPr="0068061E" w:rsidRDefault="005305C8" w:rsidP="005305C8">
            <w:pPr>
              <w:pStyle w:val="WestpacVoice"/>
              <w:rPr>
                <w:color w:val="37393C" w:themeColor="background2" w:themeShade="40"/>
              </w:rPr>
            </w:pPr>
            <w:r w:rsidRPr="0068061E">
              <w:rPr>
                <w:color w:val="37393C" w:themeColor="background2" w:themeShade="40"/>
              </w:rPr>
              <w:t xml:space="preserve">(9003) </w:t>
            </w:r>
            <w:proofErr w:type="gramStart"/>
            <w:r w:rsidRPr="0068061E">
              <w:rPr>
                <w:color w:val="37393C" w:themeColor="background2" w:themeShade="40"/>
              </w:rPr>
              <w:t>Please</w:t>
            </w:r>
            <w:proofErr w:type="gramEnd"/>
            <w:r w:rsidRPr="0068061E">
              <w:rPr>
                <w:color w:val="37393C" w:themeColor="background2" w:themeShade="40"/>
              </w:rPr>
              <w:t xml:space="preserve"> try again.</w:t>
            </w:r>
          </w:p>
        </w:tc>
      </w:tr>
      <w:tr w:rsidR="005305C8" w:rsidRPr="002E43A1" w:rsidTr="002500B0">
        <w:trPr>
          <w:trHeight w:val="907"/>
        </w:trPr>
        <w:tc>
          <w:tcPr>
            <w:tcW w:w="3321" w:type="dxa"/>
          </w:tcPr>
          <w:p w:rsidR="005305C8" w:rsidRPr="0068061E" w:rsidRDefault="005305C8" w:rsidP="005305C8">
            <w:pPr>
              <w:pStyle w:val="WestpacVoice"/>
              <w:numPr>
                <w:ilvl w:val="0"/>
                <w:numId w:val="0"/>
              </w:numPr>
              <w:rPr>
                <w:b/>
                <w:color w:val="37393C" w:themeColor="background2" w:themeShade="40"/>
                <w:szCs w:val="18"/>
              </w:rPr>
            </w:pPr>
            <w:proofErr w:type="spellStart"/>
            <w:r w:rsidRPr="0068061E">
              <w:rPr>
                <w:b/>
                <w:color w:val="37393C" w:themeColor="background2" w:themeShade="40"/>
                <w:szCs w:val="18"/>
              </w:rPr>
              <w:t>PayAmount_EnterAmount</w:t>
            </w:r>
            <w:proofErr w:type="spellEnd"/>
          </w:p>
        </w:tc>
        <w:tc>
          <w:tcPr>
            <w:tcW w:w="5620" w:type="dxa"/>
          </w:tcPr>
          <w:p w:rsidR="005305C8" w:rsidRPr="0068061E" w:rsidRDefault="005305C8" w:rsidP="005305C8">
            <w:pPr>
              <w:pStyle w:val="WestpacVoice"/>
              <w:rPr>
                <w:color w:val="37393C" w:themeColor="background2" w:themeShade="40"/>
              </w:rPr>
            </w:pPr>
            <w:r w:rsidRPr="0068061E">
              <w:rPr>
                <w:color w:val="37393C" w:themeColor="background2" w:themeShade="40"/>
              </w:rPr>
              <w:t xml:space="preserve">(2001) </w:t>
            </w:r>
            <w:proofErr w:type="gramStart"/>
            <w:r w:rsidRPr="0068061E">
              <w:rPr>
                <w:color w:val="37393C" w:themeColor="background2" w:themeShade="40"/>
              </w:rPr>
              <w:t>Please</w:t>
            </w:r>
            <w:proofErr w:type="gramEnd"/>
            <w:r w:rsidRPr="0068061E">
              <w:rPr>
                <w:color w:val="37393C" w:themeColor="background2" w:themeShade="40"/>
              </w:rPr>
              <w:t xml:space="preserve"> enter the transaction amount in dollars and cents, followed by the hash key.</w:t>
            </w:r>
          </w:p>
        </w:tc>
      </w:tr>
      <w:tr w:rsidR="005305C8" w:rsidRPr="002E43A1" w:rsidTr="002500B0">
        <w:trPr>
          <w:trHeight w:val="907"/>
        </w:trPr>
        <w:tc>
          <w:tcPr>
            <w:tcW w:w="3321" w:type="dxa"/>
          </w:tcPr>
          <w:p w:rsidR="005305C8" w:rsidRPr="0068061E" w:rsidRDefault="005305C8" w:rsidP="005305C8">
            <w:pPr>
              <w:pStyle w:val="WestpacVoice"/>
              <w:numPr>
                <w:ilvl w:val="0"/>
                <w:numId w:val="0"/>
              </w:numPr>
              <w:rPr>
                <w:b/>
                <w:color w:val="37393C" w:themeColor="background2" w:themeShade="40"/>
                <w:szCs w:val="18"/>
              </w:rPr>
            </w:pPr>
            <w:proofErr w:type="spellStart"/>
            <w:r w:rsidRPr="0068061E">
              <w:rPr>
                <w:b/>
                <w:color w:val="37393C" w:themeColor="background2" w:themeShade="40"/>
                <w:szCs w:val="18"/>
              </w:rPr>
              <w:t>PayAmount_EnterAmountExample</w:t>
            </w:r>
            <w:proofErr w:type="spellEnd"/>
          </w:p>
        </w:tc>
        <w:tc>
          <w:tcPr>
            <w:tcW w:w="5620" w:type="dxa"/>
          </w:tcPr>
          <w:p w:rsidR="005305C8" w:rsidRPr="0068061E" w:rsidRDefault="005305C8" w:rsidP="005305C8">
            <w:pPr>
              <w:pStyle w:val="WestpacVoice"/>
              <w:rPr>
                <w:color w:val="37393C" w:themeColor="background2" w:themeShade="40"/>
              </w:rPr>
            </w:pPr>
            <w:r w:rsidRPr="0068061E">
              <w:rPr>
                <w:color w:val="37393C" w:themeColor="background2" w:themeShade="40"/>
              </w:rPr>
              <w:t xml:space="preserve">(2002) </w:t>
            </w:r>
            <w:proofErr w:type="gramStart"/>
            <w:r w:rsidRPr="0068061E">
              <w:rPr>
                <w:color w:val="37393C" w:themeColor="background2" w:themeShade="40"/>
              </w:rPr>
              <w:t>For</w:t>
            </w:r>
            <w:proofErr w:type="gramEnd"/>
            <w:r w:rsidRPr="0068061E">
              <w:rPr>
                <w:color w:val="37393C" w:themeColor="background2" w:themeShade="40"/>
              </w:rPr>
              <w:t xml:space="preserve"> example to enter 25 dollars and 65 cents, press 2 5 6 5 followed by the hash key.</w:t>
            </w:r>
          </w:p>
          <w:p w:rsidR="005305C8" w:rsidRPr="0068061E" w:rsidRDefault="005305C8" w:rsidP="005305C8">
            <w:pPr>
              <w:pStyle w:val="WestpacVoice"/>
              <w:rPr>
                <w:color w:val="37393C" w:themeColor="background2" w:themeShade="40"/>
              </w:rPr>
            </w:pPr>
          </w:p>
        </w:tc>
      </w:tr>
      <w:tr w:rsidR="005305C8" w:rsidRPr="002E43A1" w:rsidTr="002500B0">
        <w:trPr>
          <w:trHeight w:val="907"/>
        </w:trPr>
        <w:tc>
          <w:tcPr>
            <w:tcW w:w="3321" w:type="dxa"/>
          </w:tcPr>
          <w:p w:rsidR="005305C8" w:rsidRPr="0068061E" w:rsidRDefault="005305C8" w:rsidP="005305C8">
            <w:pPr>
              <w:pStyle w:val="WestpacVoice"/>
              <w:numPr>
                <w:ilvl w:val="0"/>
                <w:numId w:val="0"/>
              </w:numPr>
              <w:rPr>
                <w:b/>
                <w:color w:val="37393C" w:themeColor="background2" w:themeShade="40"/>
                <w:szCs w:val="18"/>
              </w:rPr>
            </w:pPr>
            <w:proofErr w:type="spellStart"/>
            <w:r w:rsidRPr="0068061E">
              <w:rPr>
                <w:b/>
                <w:color w:val="37393C" w:themeColor="background2" w:themeShade="40"/>
                <w:szCs w:val="18"/>
              </w:rPr>
              <w:t>PayAmount_AmountOwing</w:t>
            </w:r>
            <w:proofErr w:type="spellEnd"/>
          </w:p>
        </w:tc>
        <w:tc>
          <w:tcPr>
            <w:tcW w:w="5620" w:type="dxa"/>
          </w:tcPr>
          <w:p w:rsidR="005305C8" w:rsidRPr="0068061E" w:rsidRDefault="005305C8" w:rsidP="005305C8">
            <w:pPr>
              <w:pStyle w:val="WestpacVoice"/>
              <w:rPr>
                <w:color w:val="37393C" w:themeColor="background2" w:themeShade="40"/>
              </w:rPr>
            </w:pPr>
            <w:r w:rsidRPr="0068061E">
              <w:rPr>
                <w:color w:val="37393C" w:themeColor="background2" w:themeShade="40"/>
              </w:rPr>
              <w:t>(2007) You are paying …</w:t>
            </w:r>
          </w:p>
        </w:tc>
      </w:tr>
      <w:tr w:rsidR="005305C8" w:rsidRPr="002E43A1" w:rsidTr="002500B0">
        <w:trPr>
          <w:trHeight w:val="907"/>
        </w:trPr>
        <w:tc>
          <w:tcPr>
            <w:tcW w:w="3321" w:type="dxa"/>
          </w:tcPr>
          <w:p w:rsidR="005305C8" w:rsidRPr="0068061E" w:rsidRDefault="005305C8" w:rsidP="005305C8">
            <w:pPr>
              <w:pStyle w:val="WestpacVoice"/>
              <w:numPr>
                <w:ilvl w:val="0"/>
                <w:numId w:val="0"/>
              </w:numPr>
              <w:rPr>
                <w:b/>
                <w:color w:val="37393C" w:themeColor="background2" w:themeShade="40"/>
                <w:szCs w:val="18"/>
              </w:rPr>
            </w:pPr>
            <w:proofErr w:type="spellStart"/>
            <w:r w:rsidRPr="0068061E">
              <w:rPr>
                <w:b/>
                <w:color w:val="37393C" w:themeColor="background2" w:themeShade="40"/>
                <w:szCs w:val="18"/>
              </w:rPr>
              <w:lastRenderedPageBreak/>
              <w:t>PayAmount_SelectFullorPartialPayment</w:t>
            </w:r>
            <w:proofErr w:type="spellEnd"/>
          </w:p>
        </w:tc>
        <w:tc>
          <w:tcPr>
            <w:tcW w:w="5620" w:type="dxa"/>
          </w:tcPr>
          <w:p w:rsidR="005305C8" w:rsidRPr="0068061E" w:rsidRDefault="005305C8" w:rsidP="005305C8">
            <w:pPr>
              <w:pStyle w:val="WestpacVoice"/>
              <w:rPr>
                <w:color w:val="37393C" w:themeColor="background2" w:themeShade="40"/>
              </w:rPr>
            </w:pPr>
            <w:r w:rsidRPr="0068061E">
              <w:rPr>
                <w:color w:val="37393C" w:themeColor="background2" w:themeShade="40"/>
              </w:rPr>
              <w:t xml:space="preserve">(2008) </w:t>
            </w:r>
            <w:proofErr w:type="gramStart"/>
            <w:r w:rsidRPr="0068061E">
              <w:rPr>
                <w:color w:val="37393C" w:themeColor="background2" w:themeShade="40"/>
              </w:rPr>
              <w:t>If</w:t>
            </w:r>
            <w:proofErr w:type="gramEnd"/>
            <w:r w:rsidRPr="0068061E">
              <w:rPr>
                <w:color w:val="37393C" w:themeColor="background2" w:themeShade="40"/>
              </w:rPr>
              <w:t xml:space="preserve"> this amount is correct please press 1.</w:t>
            </w:r>
          </w:p>
        </w:tc>
      </w:tr>
      <w:tr w:rsidR="005305C8" w:rsidRPr="002E43A1" w:rsidTr="002500B0">
        <w:trPr>
          <w:trHeight w:val="907"/>
        </w:trPr>
        <w:tc>
          <w:tcPr>
            <w:tcW w:w="3321" w:type="dxa"/>
          </w:tcPr>
          <w:p w:rsidR="005305C8" w:rsidRPr="0068061E" w:rsidRDefault="005305C8" w:rsidP="005305C8">
            <w:pPr>
              <w:pStyle w:val="WestpacVoice"/>
              <w:numPr>
                <w:ilvl w:val="0"/>
                <w:numId w:val="0"/>
              </w:numPr>
              <w:rPr>
                <w:b/>
                <w:color w:val="37393C" w:themeColor="background2" w:themeShade="40"/>
                <w:szCs w:val="18"/>
              </w:rPr>
            </w:pPr>
            <w:proofErr w:type="spellStart"/>
            <w:r w:rsidRPr="0068061E">
              <w:rPr>
                <w:b/>
                <w:color w:val="37393C" w:themeColor="background2" w:themeShade="40"/>
                <w:szCs w:val="18"/>
              </w:rPr>
              <w:t>CCInfo_EnterCreditCardNumber</w:t>
            </w:r>
            <w:proofErr w:type="spellEnd"/>
          </w:p>
        </w:tc>
        <w:tc>
          <w:tcPr>
            <w:tcW w:w="5620" w:type="dxa"/>
          </w:tcPr>
          <w:p w:rsidR="005305C8" w:rsidRPr="0068061E" w:rsidRDefault="005305C8" w:rsidP="005305C8">
            <w:pPr>
              <w:pStyle w:val="WestpacVoice"/>
              <w:rPr>
                <w:color w:val="37393C" w:themeColor="background2" w:themeShade="40"/>
              </w:rPr>
            </w:pPr>
            <w:r w:rsidRPr="0068061E">
              <w:rPr>
                <w:color w:val="37393C" w:themeColor="background2" w:themeShade="40"/>
              </w:rPr>
              <w:t xml:space="preserve">(3001)  </w:t>
            </w:r>
            <w:proofErr w:type="gramStart"/>
            <w:r w:rsidRPr="0068061E">
              <w:rPr>
                <w:color w:val="37393C" w:themeColor="background2" w:themeShade="40"/>
              </w:rPr>
              <w:t>Please</w:t>
            </w:r>
            <w:proofErr w:type="gramEnd"/>
            <w:r w:rsidRPr="0068061E">
              <w:rPr>
                <w:color w:val="37393C" w:themeColor="background2" w:themeShade="40"/>
              </w:rPr>
              <w:t xml:space="preserve"> enter your credit card number followed by the hash key.</w:t>
            </w:r>
          </w:p>
        </w:tc>
      </w:tr>
      <w:tr w:rsidR="005305C8" w:rsidRPr="002E43A1" w:rsidTr="002500B0">
        <w:trPr>
          <w:trHeight w:val="907"/>
        </w:trPr>
        <w:tc>
          <w:tcPr>
            <w:tcW w:w="3321" w:type="dxa"/>
          </w:tcPr>
          <w:p w:rsidR="005305C8" w:rsidRPr="0068061E" w:rsidRDefault="005305C8" w:rsidP="005305C8">
            <w:pPr>
              <w:pStyle w:val="WestpacVoice"/>
              <w:numPr>
                <w:ilvl w:val="0"/>
                <w:numId w:val="0"/>
              </w:numPr>
              <w:rPr>
                <w:b/>
                <w:color w:val="37393C" w:themeColor="background2" w:themeShade="40"/>
                <w:szCs w:val="18"/>
              </w:rPr>
            </w:pPr>
            <w:proofErr w:type="spellStart"/>
            <w:r w:rsidRPr="0068061E">
              <w:rPr>
                <w:b/>
                <w:color w:val="37393C" w:themeColor="background2" w:themeShade="40"/>
                <w:szCs w:val="18"/>
              </w:rPr>
              <w:t>CCInfo_EnterExpiryDate</w:t>
            </w:r>
            <w:proofErr w:type="spellEnd"/>
          </w:p>
        </w:tc>
        <w:tc>
          <w:tcPr>
            <w:tcW w:w="5620" w:type="dxa"/>
          </w:tcPr>
          <w:p w:rsidR="005305C8" w:rsidRPr="0068061E" w:rsidRDefault="005305C8" w:rsidP="005305C8">
            <w:pPr>
              <w:pStyle w:val="WestpacVoice"/>
              <w:rPr>
                <w:color w:val="37393C" w:themeColor="background2" w:themeShade="40"/>
              </w:rPr>
            </w:pPr>
            <w:r w:rsidRPr="0068061E">
              <w:rPr>
                <w:color w:val="37393C" w:themeColor="background2" w:themeShade="40"/>
              </w:rPr>
              <w:t xml:space="preserve">(3002)  </w:t>
            </w:r>
            <w:proofErr w:type="gramStart"/>
            <w:r w:rsidRPr="0068061E">
              <w:rPr>
                <w:color w:val="37393C" w:themeColor="background2" w:themeShade="40"/>
              </w:rPr>
              <w:t>Please</w:t>
            </w:r>
            <w:proofErr w:type="gramEnd"/>
            <w:r w:rsidRPr="0068061E">
              <w:rPr>
                <w:color w:val="37393C" w:themeColor="background2" w:themeShade="40"/>
              </w:rPr>
              <w:t xml:space="preserve"> enter your 4 digit expiry date, followed by the hash key.</w:t>
            </w:r>
          </w:p>
        </w:tc>
      </w:tr>
      <w:tr w:rsidR="005305C8" w:rsidRPr="002E43A1" w:rsidTr="002500B0">
        <w:trPr>
          <w:trHeight w:val="907"/>
        </w:trPr>
        <w:tc>
          <w:tcPr>
            <w:tcW w:w="3321" w:type="dxa"/>
          </w:tcPr>
          <w:p w:rsidR="005305C8" w:rsidRPr="0068061E" w:rsidRDefault="005305C8" w:rsidP="005305C8">
            <w:pPr>
              <w:pStyle w:val="WestpacVoice"/>
              <w:numPr>
                <w:ilvl w:val="0"/>
                <w:numId w:val="0"/>
              </w:numPr>
              <w:rPr>
                <w:b/>
                <w:color w:val="37393C" w:themeColor="background2" w:themeShade="40"/>
                <w:szCs w:val="18"/>
              </w:rPr>
            </w:pPr>
            <w:r w:rsidRPr="0068061E">
              <w:rPr>
                <w:b/>
                <w:color w:val="37393C" w:themeColor="background2" w:themeShade="40"/>
                <w:szCs w:val="18"/>
              </w:rPr>
              <w:t>CCInfo_EnterCCV3</w:t>
            </w:r>
          </w:p>
        </w:tc>
        <w:tc>
          <w:tcPr>
            <w:tcW w:w="5620" w:type="dxa"/>
          </w:tcPr>
          <w:p w:rsidR="005305C8" w:rsidRPr="0068061E" w:rsidRDefault="005305C8" w:rsidP="005305C8">
            <w:pPr>
              <w:pStyle w:val="WestpacVoice"/>
              <w:rPr>
                <w:color w:val="37393C" w:themeColor="background2" w:themeShade="40"/>
              </w:rPr>
            </w:pPr>
            <w:bookmarkStart w:id="1" w:name="App_WBC_3003"/>
            <w:r w:rsidRPr="0068061E">
              <w:rPr>
                <w:color w:val="37393C" w:themeColor="background2" w:themeShade="40"/>
              </w:rPr>
              <w:t xml:space="preserve">(3003)  </w:t>
            </w:r>
            <w:proofErr w:type="gramStart"/>
            <w:r w:rsidRPr="0068061E">
              <w:rPr>
                <w:color w:val="37393C" w:themeColor="background2" w:themeShade="40"/>
              </w:rPr>
              <w:t>For</w:t>
            </w:r>
            <w:proofErr w:type="gramEnd"/>
            <w:r w:rsidRPr="0068061E">
              <w:rPr>
                <w:color w:val="37393C" w:themeColor="background2" w:themeShade="40"/>
              </w:rPr>
              <w:t xml:space="preserve"> security purposes, please turn your card over and locate the number printed on the signature panel.  Please enter the last 3 digits, followed by the hash key.</w:t>
            </w:r>
            <w:bookmarkEnd w:id="1"/>
          </w:p>
        </w:tc>
      </w:tr>
      <w:tr w:rsidR="005305C8" w:rsidRPr="002E43A1" w:rsidTr="002500B0">
        <w:trPr>
          <w:trHeight w:val="907"/>
        </w:trPr>
        <w:tc>
          <w:tcPr>
            <w:tcW w:w="3321" w:type="dxa"/>
          </w:tcPr>
          <w:p w:rsidR="005305C8" w:rsidRPr="0068061E" w:rsidRDefault="005305C8" w:rsidP="005305C8">
            <w:pPr>
              <w:pStyle w:val="WestpacVoice"/>
              <w:numPr>
                <w:ilvl w:val="0"/>
                <w:numId w:val="0"/>
              </w:numPr>
              <w:rPr>
                <w:b/>
                <w:color w:val="37393C" w:themeColor="background2" w:themeShade="40"/>
                <w:szCs w:val="18"/>
              </w:rPr>
            </w:pPr>
            <w:r w:rsidRPr="0068061E">
              <w:rPr>
                <w:b/>
                <w:color w:val="37393C" w:themeColor="background2" w:themeShade="40"/>
                <w:szCs w:val="18"/>
              </w:rPr>
              <w:t>CCInfo_EnterCCV4</w:t>
            </w:r>
          </w:p>
        </w:tc>
        <w:tc>
          <w:tcPr>
            <w:tcW w:w="5620" w:type="dxa"/>
          </w:tcPr>
          <w:p w:rsidR="005305C8" w:rsidRPr="0068061E" w:rsidRDefault="005305C8" w:rsidP="005305C8">
            <w:pPr>
              <w:pStyle w:val="WestpacVoice"/>
              <w:rPr>
                <w:color w:val="37393C" w:themeColor="background2" w:themeShade="40"/>
              </w:rPr>
            </w:pPr>
            <w:r w:rsidRPr="0068061E">
              <w:rPr>
                <w:color w:val="37393C" w:themeColor="background2" w:themeShade="40"/>
              </w:rPr>
              <w:t>(3004) Please enter your 4 digit security code found on the front of your card, followed by the hash key</w:t>
            </w:r>
          </w:p>
        </w:tc>
      </w:tr>
      <w:tr w:rsidR="005305C8" w:rsidRPr="002E43A1" w:rsidTr="002500B0">
        <w:trPr>
          <w:trHeight w:val="907"/>
        </w:trPr>
        <w:tc>
          <w:tcPr>
            <w:tcW w:w="3321" w:type="dxa"/>
          </w:tcPr>
          <w:p w:rsidR="005305C8" w:rsidRPr="0068061E" w:rsidRDefault="005305C8" w:rsidP="005305C8">
            <w:pPr>
              <w:pStyle w:val="WestpacVoice"/>
              <w:numPr>
                <w:ilvl w:val="0"/>
                <w:numId w:val="0"/>
              </w:numPr>
              <w:rPr>
                <w:b/>
                <w:color w:val="37393C" w:themeColor="background2" w:themeShade="40"/>
                <w:szCs w:val="18"/>
              </w:rPr>
            </w:pPr>
            <w:proofErr w:type="spellStart"/>
            <w:r w:rsidRPr="0068061E">
              <w:rPr>
                <w:b/>
                <w:color w:val="37393C" w:themeColor="background2" w:themeShade="40"/>
                <w:szCs w:val="18"/>
              </w:rPr>
              <w:t>Main_ConfCreditCardNumber</w:t>
            </w:r>
            <w:proofErr w:type="spellEnd"/>
          </w:p>
        </w:tc>
        <w:tc>
          <w:tcPr>
            <w:tcW w:w="5620" w:type="dxa"/>
          </w:tcPr>
          <w:p w:rsidR="005305C8" w:rsidRPr="0068061E" w:rsidRDefault="005305C8" w:rsidP="005305C8">
            <w:pPr>
              <w:pStyle w:val="WestpacVoice"/>
              <w:rPr>
                <w:color w:val="37393C" w:themeColor="background2" w:themeShade="40"/>
              </w:rPr>
            </w:pPr>
            <w:r w:rsidRPr="0068061E">
              <w:rPr>
                <w:color w:val="37393C" w:themeColor="background2" w:themeShade="40"/>
              </w:rPr>
              <w:t>(0004) Confirming your payment by credit card number ...</w:t>
            </w:r>
          </w:p>
        </w:tc>
      </w:tr>
      <w:tr w:rsidR="005305C8" w:rsidRPr="002E43A1" w:rsidTr="002500B0">
        <w:trPr>
          <w:trHeight w:val="907"/>
        </w:trPr>
        <w:tc>
          <w:tcPr>
            <w:tcW w:w="3321" w:type="dxa"/>
          </w:tcPr>
          <w:p w:rsidR="005305C8" w:rsidRPr="0068061E" w:rsidRDefault="005305C8" w:rsidP="005305C8">
            <w:pPr>
              <w:pStyle w:val="WestpacVoice"/>
              <w:numPr>
                <w:ilvl w:val="0"/>
                <w:numId w:val="0"/>
              </w:numPr>
              <w:rPr>
                <w:b/>
                <w:color w:val="37393C" w:themeColor="background2" w:themeShade="40"/>
                <w:szCs w:val="18"/>
              </w:rPr>
            </w:pPr>
            <w:proofErr w:type="spellStart"/>
            <w:r w:rsidRPr="0068061E">
              <w:rPr>
                <w:b/>
                <w:color w:val="37393C" w:themeColor="background2" w:themeShade="40"/>
                <w:szCs w:val="18"/>
              </w:rPr>
              <w:t>Main_ConfInAmount</w:t>
            </w:r>
            <w:proofErr w:type="spellEnd"/>
          </w:p>
        </w:tc>
        <w:tc>
          <w:tcPr>
            <w:tcW w:w="5620" w:type="dxa"/>
          </w:tcPr>
          <w:p w:rsidR="005305C8" w:rsidRPr="0068061E" w:rsidRDefault="005305C8" w:rsidP="005305C8">
            <w:pPr>
              <w:pStyle w:val="WestpacVoice"/>
              <w:rPr>
                <w:color w:val="37393C" w:themeColor="background2" w:themeShade="40"/>
              </w:rPr>
            </w:pPr>
            <w:r w:rsidRPr="0068061E">
              <w:rPr>
                <w:color w:val="37393C" w:themeColor="background2" w:themeShade="40"/>
              </w:rPr>
              <w:t>(0039) ... in the amount of ...</w:t>
            </w:r>
          </w:p>
        </w:tc>
      </w:tr>
      <w:tr w:rsidR="005305C8" w:rsidRPr="002E43A1" w:rsidTr="002500B0">
        <w:trPr>
          <w:trHeight w:val="907"/>
        </w:trPr>
        <w:tc>
          <w:tcPr>
            <w:tcW w:w="3321" w:type="dxa"/>
          </w:tcPr>
          <w:p w:rsidR="005305C8" w:rsidRPr="0068061E" w:rsidRDefault="005305C8" w:rsidP="005305C8">
            <w:pPr>
              <w:pStyle w:val="WestpacVoice"/>
              <w:numPr>
                <w:ilvl w:val="0"/>
                <w:numId w:val="0"/>
              </w:numPr>
              <w:rPr>
                <w:b/>
                <w:color w:val="37393C" w:themeColor="background2" w:themeShade="40"/>
                <w:szCs w:val="18"/>
              </w:rPr>
            </w:pPr>
            <w:proofErr w:type="spellStart"/>
            <w:r w:rsidRPr="0068061E">
              <w:rPr>
                <w:b/>
                <w:color w:val="37393C" w:themeColor="background2" w:themeShade="40"/>
                <w:szCs w:val="18"/>
              </w:rPr>
              <w:t>Main_ConfirmCreditCardPayDetails</w:t>
            </w:r>
            <w:proofErr w:type="spellEnd"/>
          </w:p>
        </w:tc>
        <w:tc>
          <w:tcPr>
            <w:tcW w:w="5620" w:type="dxa"/>
          </w:tcPr>
          <w:p w:rsidR="005305C8" w:rsidRPr="0068061E" w:rsidRDefault="005305C8" w:rsidP="005305C8">
            <w:pPr>
              <w:pStyle w:val="WestpacVoice"/>
              <w:rPr>
                <w:color w:val="37393C" w:themeColor="background2" w:themeShade="40"/>
              </w:rPr>
            </w:pPr>
            <w:r w:rsidRPr="0068061E">
              <w:rPr>
                <w:color w:val="37393C" w:themeColor="background2" w:themeShade="40"/>
              </w:rPr>
              <w:t xml:space="preserve">(0005) </w:t>
            </w:r>
            <w:proofErr w:type="gramStart"/>
            <w:r w:rsidRPr="0068061E">
              <w:rPr>
                <w:color w:val="37393C" w:themeColor="background2" w:themeShade="40"/>
              </w:rPr>
              <w:t>If</w:t>
            </w:r>
            <w:proofErr w:type="gramEnd"/>
            <w:r w:rsidRPr="0068061E">
              <w:rPr>
                <w:color w:val="37393C" w:themeColor="background2" w:themeShade="40"/>
              </w:rPr>
              <w:t xml:space="preserve"> this is correct press 1. To change the amount press 2.  To change the payment details press 3.</w:t>
            </w:r>
          </w:p>
        </w:tc>
      </w:tr>
      <w:tr w:rsidR="005305C8" w:rsidRPr="002E43A1" w:rsidTr="002500B0">
        <w:trPr>
          <w:trHeight w:val="907"/>
        </w:trPr>
        <w:tc>
          <w:tcPr>
            <w:tcW w:w="3321" w:type="dxa"/>
          </w:tcPr>
          <w:p w:rsidR="005305C8" w:rsidRPr="0068061E" w:rsidRDefault="005305C8" w:rsidP="005305C8">
            <w:pPr>
              <w:pStyle w:val="WestpacVoice"/>
              <w:numPr>
                <w:ilvl w:val="0"/>
                <w:numId w:val="0"/>
              </w:numPr>
              <w:rPr>
                <w:b/>
                <w:color w:val="37393C" w:themeColor="background2" w:themeShade="40"/>
                <w:szCs w:val="18"/>
              </w:rPr>
            </w:pPr>
            <w:proofErr w:type="spellStart"/>
            <w:r w:rsidRPr="0068061E">
              <w:rPr>
                <w:b/>
                <w:color w:val="37393C" w:themeColor="background2" w:themeShade="40"/>
                <w:szCs w:val="18"/>
              </w:rPr>
              <w:t>MP_TransAppPay_Please_hold</w:t>
            </w:r>
            <w:proofErr w:type="spellEnd"/>
          </w:p>
        </w:tc>
        <w:tc>
          <w:tcPr>
            <w:tcW w:w="5620" w:type="dxa"/>
          </w:tcPr>
          <w:p w:rsidR="005305C8" w:rsidRPr="0068061E" w:rsidRDefault="005305C8" w:rsidP="005305C8">
            <w:pPr>
              <w:pStyle w:val="WestpacVoice"/>
              <w:rPr>
                <w:color w:val="37393C" w:themeColor="background2" w:themeShade="40"/>
              </w:rPr>
            </w:pPr>
            <w:r w:rsidRPr="0068061E">
              <w:rPr>
                <w:color w:val="37393C" w:themeColor="background2" w:themeShade="40"/>
              </w:rPr>
              <w:t>(0006) Please hold the line while your transaction is being processed and to receive your receipt number.</w:t>
            </w:r>
          </w:p>
        </w:tc>
      </w:tr>
      <w:tr w:rsidR="005305C8" w:rsidRPr="002E43A1" w:rsidTr="002500B0">
        <w:trPr>
          <w:trHeight w:val="907"/>
        </w:trPr>
        <w:tc>
          <w:tcPr>
            <w:tcW w:w="3321" w:type="dxa"/>
          </w:tcPr>
          <w:p w:rsidR="005305C8" w:rsidRPr="0068061E" w:rsidRDefault="005305C8" w:rsidP="005305C8">
            <w:pPr>
              <w:pStyle w:val="WestpacVoice"/>
              <w:numPr>
                <w:ilvl w:val="0"/>
                <w:numId w:val="0"/>
              </w:numPr>
              <w:rPr>
                <w:b/>
                <w:color w:val="37393C" w:themeColor="background2" w:themeShade="40"/>
                <w:szCs w:val="18"/>
              </w:rPr>
            </w:pPr>
            <w:proofErr w:type="spellStart"/>
            <w:r w:rsidRPr="0068061E">
              <w:rPr>
                <w:b/>
                <w:color w:val="37393C" w:themeColor="background2" w:themeShade="40"/>
                <w:szCs w:val="18"/>
              </w:rPr>
              <w:t>MP_TxnCompleted</w:t>
            </w:r>
            <w:proofErr w:type="spellEnd"/>
          </w:p>
        </w:tc>
        <w:tc>
          <w:tcPr>
            <w:tcW w:w="5620" w:type="dxa"/>
          </w:tcPr>
          <w:p w:rsidR="005305C8" w:rsidRPr="0068061E" w:rsidRDefault="005305C8" w:rsidP="0038031C">
            <w:pPr>
              <w:pStyle w:val="WestpacVoice"/>
              <w:rPr>
                <w:color w:val="37393C" w:themeColor="background2" w:themeShade="40"/>
              </w:rPr>
            </w:pPr>
            <w:r w:rsidRPr="0068061E">
              <w:rPr>
                <w:color w:val="37393C" w:themeColor="background2" w:themeShade="40"/>
              </w:rPr>
              <w:t xml:space="preserve">(0007) </w:t>
            </w:r>
            <w:proofErr w:type="gramStart"/>
            <w:r w:rsidR="0038031C" w:rsidRPr="0068061E">
              <w:rPr>
                <w:color w:val="37393C" w:themeColor="background2" w:themeShade="40"/>
              </w:rPr>
              <w:t>Your</w:t>
            </w:r>
            <w:proofErr w:type="gramEnd"/>
            <w:r w:rsidR="0038031C" w:rsidRPr="0068061E">
              <w:rPr>
                <w:color w:val="37393C" w:themeColor="background2" w:themeShade="40"/>
              </w:rPr>
              <w:t xml:space="preserve"> transaction has now been completed</w:t>
            </w:r>
            <w:r w:rsidRPr="0068061E">
              <w:rPr>
                <w:color w:val="37393C" w:themeColor="background2" w:themeShade="40"/>
              </w:rPr>
              <w:t>.</w:t>
            </w:r>
          </w:p>
        </w:tc>
      </w:tr>
      <w:tr w:rsidR="005305C8" w:rsidRPr="002E43A1" w:rsidTr="002500B0">
        <w:trPr>
          <w:trHeight w:val="907"/>
        </w:trPr>
        <w:tc>
          <w:tcPr>
            <w:tcW w:w="3321" w:type="dxa"/>
          </w:tcPr>
          <w:p w:rsidR="005305C8" w:rsidRPr="0068061E" w:rsidRDefault="005305C8" w:rsidP="005305C8">
            <w:pPr>
              <w:pStyle w:val="WestpacVoice"/>
              <w:numPr>
                <w:ilvl w:val="0"/>
                <w:numId w:val="0"/>
              </w:numPr>
              <w:rPr>
                <w:b/>
                <w:color w:val="37393C" w:themeColor="background2" w:themeShade="40"/>
                <w:szCs w:val="18"/>
              </w:rPr>
            </w:pPr>
            <w:proofErr w:type="spellStart"/>
            <w:r w:rsidRPr="0068061E">
              <w:rPr>
                <w:b/>
                <w:color w:val="37393C" w:themeColor="background2" w:themeShade="40"/>
                <w:szCs w:val="18"/>
              </w:rPr>
              <w:t>MP_RecptNumberIs</w:t>
            </w:r>
            <w:proofErr w:type="spellEnd"/>
          </w:p>
        </w:tc>
        <w:tc>
          <w:tcPr>
            <w:tcW w:w="5620" w:type="dxa"/>
          </w:tcPr>
          <w:p w:rsidR="005305C8" w:rsidRPr="0068061E" w:rsidRDefault="005305C8" w:rsidP="005305C8">
            <w:pPr>
              <w:pStyle w:val="WestpacVoice"/>
              <w:rPr>
                <w:color w:val="37393C" w:themeColor="background2" w:themeShade="40"/>
              </w:rPr>
            </w:pPr>
            <w:r w:rsidRPr="0068061E">
              <w:rPr>
                <w:color w:val="37393C" w:themeColor="background2" w:themeShade="40"/>
              </w:rPr>
              <w:t>(0008) Your receipt number is ...</w:t>
            </w:r>
          </w:p>
        </w:tc>
      </w:tr>
      <w:tr w:rsidR="005305C8" w:rsidRPr="002E43A1" w:rsidTr="002500B0">
        <w:trPr>
          <w:trHeight w:val="907"/>
        </w:trPr>
        <w:tc>
          <w:tcPr>
            <w:tcW w:w="3321" w:type="dxa"/>
          </w:tcPr>
          <w:p w:rsidR="005305C8" w:rsidRPr="0068061E" w:rsidRDefault="005305C8" w:rsidP="005305C8">
            <w:pPr>
              <w:pStyle w:val="WestpacVoice"/>
              <w:numPr>
                <w:ilvl w:val="0"/>
                <w:numId w:val="0"/>
              </w:numPr>
              <w:rPr>
                <w:b/>
                <w:color w:val="37393C" w:themeColor="background2" w:themeShade="40"/>
                <w:szCs w:val="18"/>
              </w:rPr>
            </w:pPr>
            <w:proofErr w:type="spellStart"/>
            <w:r w:rsidRPr="0068061E">
              <w:rPr>
                <w:b/>
                <w:color w:val="37393C" w:themeColor="background2" w:themeShade="40"/>
                <w:szCs w:val="18"/>
              </w:rPr>
              <w:t>MP_AnotherPaymentMenu</w:t>
            </w:r>
            <w:proofErr w:type="spellEnd"/>
          </w:p>
        </w:tc>
        <w:tc>
          <w:tcPr>
            <w:tcW w:w="5620" w:type="dxa"/>
          </w:tcPr>
          <w:p w:rsidR="005305C8" w:rsidRPr="0068061E" w:rsidRDefault="005305C8" w:rsidP="005305C8">
            <w:pPr>
              <w:pStyle w:val="WestpacVoice"/>
              <w:rPr>
                <w:color w:val="37393C" w:themeColor="background2" w:themeShade="40"/>
              </w:rPr>
            </w:pPr>
            <w:r w:rsidRPr="0068061E">
              <w:rPr>
                <w:color w:val="37393C" w:themeColor="background2" w:themeShade="40"/>
              </w:rPr>
              <w:t xml:space="preserve">(0010) </w:t>
            </w:r>
            <w:proofErr w:type="gramStart"/>
            <w:r w:rsidRPr="0068061E">
              <w:rPr>
                <w:color w:val="37393C" w:themeColor="background2" w:themeShade="40"/>
              </w:rPr>
              <w:t>To</w:t>
            </w:r>
            <w:proofErr w:type="gramEnd"/>
            <w:r w:rsidRPr="0068061E">
              <w:rPr>
                <w:color w:val="37393C" w:themeColor="background2" w:themeShade="40"/>
              </w:rPr>
              <w:t xml:space="preserve"> make another payment press 1.  To repeat the receipt number press 2. To end the call press 9 or simply hang up. Or to talk to an operator, press 0.</w:t>
            </w:r>
          </w:p>
          <w:p w:rsidR="005305C8" w:rsidRPr="0068061E" w:rsidRDefault="005305C8" w:rsidP="005305C8">
            <w:pPr>
              <w:pStyle w:val="WestpacVoice"/>
              <w:rPr>
                <w:color w:val="37393C" w:themeColor="background2" w:themeShade="40"/>
              </w:rPr>
            </w:pPr>
          </w:p>
        </w:tc>
      </w:tr>
      <w:tr w:rsidR="005305C8" w:rsidRPr="002E43A1" w:rsidTr="002500B0">
        <w:trPr>
          <w:trHeight w:val="907"/>
        </w:trPr>
        <w:tc>
          <w:tcPr>
            <w:tcW w:w="3321" w:type="dxa"/>
          </w:tcPr>
          <w:p w:rsidR="005305C8" w:rsidRPr="0068061E" w:rsidRDefault="005305C8" w:rsidP="005305C8">
            <w:pPr>
              <w:pStyle w:val="WestpacVoice"/>
              <w:numPr>
                <w:ilvl w:val="0"/>
                <w:numId w:val="0"/>
              </w:numPr>
              <w:rPr>
                <w:b/>
                <w:color w:val="37393C" w:themeColor="background2" w:themeShade="40"/>
                <w:szCs w:val="18"/>
              </w:rPr>
            </w:pPr>
            <w:r w:rsidRPr="0068061E">
              <w:rPr>
                <w:b/>
                <w:color w:val="37393C" w:themeColor="background2" w:themeShade="40"/>
                <w:szCs w:val="18"/>
              </w:rPr>
              <w:t>Error_9005</w:t>
            </w:r>
          </w:p>
        </w:tc>
        <w:tc>
          <w:tcPr>
            <w:tcW w:w="5620" w:type="dxa"/>
          </w:tcPr>
          <w:p w:rsidR="005305C8" w:rsidRPr="0068061E" w:rsidRDefault="005305C8" w:rsidP="005305C8">
            <w:pPr>
              <w:pStyle w:val="WestpacVoice"/>
              <w:rPr>
                <w:color w:val="37393C" w:themeColor="background2" w:themeShade="40"/>
              </w:rPr>
            </w:pPr>
            <w:r w:rsidRPr="0068061E">
              <w:rPr>
                <w:color w:val="37393C" w:themeColor="background2" w:themeShade="40"/>
              </w:rPr>
              <w:t>(9005) I'm sorry that number is still not recognised.</w:t>
            </w:r>
          </w:p>
        </w:tc>
      </w:tr>
      <w:tr w:rsidR="005305C8" w:rsidRPr="002E43A1" w:rsidTr="002500B0">
        <w:trPr>
          <w:trHeight w:val="907"/>
        </w:trPr>
        <w:tc>
          <w:tcPr>
            <w:tcW w:w="3321" w:type="dxa"/>
          </w:tcPr>
          <w:p w:rsidR="005305C8" w:rsidRPr="0068061E" w:rsidRDefault="005305C8" w:rsidP="005305C8">
            <w:pPr>
              <w:pStyle w:val="WestpacVoice"/>
              <w:numPr>
                <w:ilvl w:val="0"/>
                <w:numId w:val="0"/>
              </w:numPr>
              <w:rPr>
                <w:b/>
                <w:color w:val="37393C" w:themeColor="background2" w:themeShade="40"/>
                <w:szCs w:val="18"/>
              </w:rPr>
            </w:pPr>
            <w:r w:rsidRPr="0068061E">
              <w:rPr>
                <w:b/>
                <w:color w:val="37393C" w:themeColor="background2" w:themeShade="40"/>
                <w:szCs w:val="18"/>
              </w:rPr>
              <w:t>Help_Menu</w:t>
            </w:r>
          </w:p>
        </w:tc>
        <w:tc>
          <w:tcPr>
            <w:tcW w:w="5620" w:type="dxa"/>
          </w:tcPr>
          <w:p w:rsidR="005305C8" w:rsidRPr="0068061E" w:rsidRDefault="005305C8" w:rsidP="005305C8">
            <w:pPr>
              <w:pStyle w:val="WestpacVoice"/>
              <w:rPr>
                <w:color w:val="37393C" w:themeColor="background2" w:themeShade="40"/>
              </w:rPr>
            </w:pPr>
            <w:r w:rsidRPr="0068061E">
              <w:rPr>
                <w:color w:val="37393C" w:themeColor="background2" w:themeShade="40"/>
              </w:rPr>
              <w:t>(0014) Help menu.  To repeat the last message, press 1.  To restart your current request, press 2.</w:t>
            </w:r>
            <w:r w:rsidR="004D1BB0" w:rsidRPr="0068061E">
              <w:rPr>
                <w:color w:val="37393C" w:themeColor="background2" w:themeShade="40"/>
              </w:rPr>
              <w:t xml:space="preserve">  To listen to our privacy notice, press 3.</w:t>
            </w:r>
            <w:r w:rsidRPr="0068061E">
              <w:rPr>
                <w:color w:val="37393C" w:themeColor="background2" w:themeShade="40"/>
              </w:rPr>
              <w:t xml:space="preserve"> </w:t>
            </w:r>
            <w:r w:rsidR="004D1BB0" w:rsidRPr="0068061E">
              <w:rPr>
                <w:color w:val="37393C" w:themeColor="background2" w:themeShade="40"/>
              </w:rPr>
              <w:t xml:space="preserve"> </w:t>
            </w:r>
            <w:r w:rsidRPr="0068061E">
              <w:rPr>
                <w:color w:val="37393C" w:themeColor="background2" w:themeShade="40"/>
              </w:rPr>
              <w:t>To end the call press 9 or to talk to an operator, press 0.</w:t>
            </w:r>
          </w:p>
          <w:p w:rsidR="005305C8" w:rsidRPr="0068061E" w:rsidRDefault="005305C8" w:rsidP="005305C8">
            <w:pPr>
              <w:pStyle w:val="WestpacVoice"/>
              <w:rPr>
                <w:color w:val="37393C" w:themeColor="background2" w:themeShade="40"/>
              </w:rPr>
            </w:pPr>
          </w:p>
        </w:tc>
      </w:tr>
      <w:tr w:rsidR="004D1BB0" w:rsidRPr="002E43A1" w:rsidTr="002500B0">
        <w:trPr>
          <w:trHeight w:val="907"/>
        </w:trPr>
        <w:tc>
          <w:tcPr>
            <w:tcW w:w="3321" w:type="dxa"/>
          </w:tcPr>
          <w:p w:rsidR="004D1BB0" w:rsidRPr="0068061E" w:rsidRDefault="004D1BB0" w:rsidP="005305C8">
            <w:pPr>
              <w:pStyle w:val="WestpacVoice"/>
              <w:numPr>
                <w:ilvl w:val="0"/>
                <w:numId w:val="0"/>
              </w:numPr>
              <w:rPr>
                <w:b/>
                <w:color w:val="37393C" w:themeColor="background2" w:themeShade="40"/>
                <w:szCs w:val="18"/>
              </w:rPr>
            </w:pPr>
            <w:r w:rsidRPr="0068061E">
              <w:rPr>
                <w:b/>
                <w:color w:val="37393C" w:themeColor="background2" w:themeShade="40"/>
                <w:szCs w:val="18"/>
              </w:rPr>
              <w:lastRenderedPageBreak/>
              <w:t>Privacy_Notice</w:t>
            </w:r>
          </w:p>
        </w:tc>
        <w:tc>
          <w:tcPr>
            <w:tcW w:w="5620" w:type="dxa"/>
          </w:tcPr>
          <w:p w:rsidR="004D1BB0" w:rsidRPr="0068061E" w:rsidRDefault="004D1BB0" w:rsidP="004D1BB0">
            <w:pPr>
              <w:rPr>
                <w:rFonts w:ascii="Calibri" w:hAnsi="Calibri"/>
                <w:color w:val="37393C" w:themeColor="background2" w:themeShade="40"/>
                <w:sz w:val="22"/>
                <w:szCs w:val="22"/>
              </w:rPr>
            </w:pPr>
            <w:r w:rsidRPr="0068061E">
              <w:rPr>
                <w:color w:val="37393C" w:themeColor="background2" w:themeShade="40"/>
              </w:rPr>
              <w:t xml:space="preserve">Privacy Notice. This payment service is provided by Westpac to whom your personal information may be disclosed to process your transaction. The Westpac Privacy Statement is available at </w:t>
            </w:r>
            <w:r w:rsidR="00E57726" w:rsidRPr="0068061E">
              <w:rPr>
                <w:color w:val="37393C" w:themeColor="background2" w:themeShade="40"/>
              </w:rPr>
              <w:t>www.westpac.com.au/privacy</w:t>
            </w:r>
            <w:r w:rsidRPr="0068061E">
              <w:rPr>
                <w:color w:val="37393C" w:themeColor="background2" w:themeShade="40"/>
              </w:rPr>
              <w:t>. You do not have to provide us with any personal information but, if you don’t, we may not be able to process this transaction.</w:t>
            </w:r>
          </w:p>
          <w:p w:rsidR="004D1BB0" w:rsidRPr="0068061E" w:rsidRDefault="004D1BB0" w:rsidP="005305C8">
            <w:pPr>
              <w:pStyle w:val="WestpacVoice"/>
              <w:rPr>
                <w:color w:val="37393C" w:themeColor="background2" w:themeShade="40"/>
              </w:rPr>
            </w:pPr>
          </w:p>
        </w:tc>
      </w:tr>
      <w:tr w:rsidR="005305C8" w:rsidRPr="002E43A1" w:rsidTr="002500B0">
        <w:trPr>
          <w:trHeight w:val="907"/>
        </w:trPr>
        <w:tc>
          <w:tcPr>
            <w:tcW w:w="3321" w:type="dxa"/>
          </w:tcPr>
          <w:p w:rsidR="005305C8" w:rsidRPr="00E0312B" w:rsidRDefault="005305C8" w:rsidP="005305C8">
            <w:pPr>
              <w:pStyle w:val="WestpacVoice"/>
              <w:numPr>
                <w:ilvl w:val="0"/>
                <w:numId w:val="0"/>
              </w:numPr>
              <w:rPr>
                <w:b/>
                <w:color w:val="FF0000"/>
                <w:szCs w:val="18"/>
              </w:rPr>
            </w:pPr>
            <w:proofErr w:type="spellStart"/>
            <w:r w:rsidRPr="00E0312B">
              <w:rPr>
                <w:b/>
                <w:color w:val="FF0000"/>
                <w:szCs w:val="18"/>
              </w:rPr>
              <w:t>Main_Goodbye</w:t>
            </w:r>
            <w:proofErr w:type="spellEnd"/>
          </w:p>
        </w:tc>
        <w:tc>
          <w:tcPr>
            <w:tcW w:w="5620" w:type="dxa"/>
          </w:tcPr>
          <w:p w:rsidR="005305C8" w:rsidRPr="00E0312B" w:rsidRDefault="005305C8" w:rsidP="005305C8">
            <w:pPr>
              <w:pStyle w:val="WestpacVoice"/>
              <w:rPr>
                <w:color w:val="FF0000"/>
              </w:rPr>
            </w:pPr>
            <w:r w:rsidRPr="00E0312B">
              <w:rPr>
                <w:color w:val="FF0000"/>
              </w:rPr>
              <w:t xml:space="preserve">(0017) </w:t>
            </w:r>
            <w:proofErr w:type="gramStart"/>
            <w:r w:rsidRPr="00E0312B">
              <w:rPr>
                <w:color w:val="FF0000"/>
              </w:rPr>
              <w:t>Thank</w:t>
            </w:r>
            <w:proofErr w:type="gramEnd"/>
            <w:r w:rsidRPr="00E0312B">
              <w:rPr>
                <w:color w:val="FF0000"/>
              </w:rPr>
              <w:t xml:space="preserve"> you for choosing to pay your account using the &lt;Customer Name&gt; payment system.  Good bye.</w:t>
            </w:r>
          </w:p>
        </w:tc>
      </w:tr>
      <w:tr w:rsidR="005305C8" w:rsidRPr="002E43A1" w:rsidTr="002500B0">
        <w:trPr>
          <w:trHeight w:val="907"/>
        </w:trPr>
        <w:tc>
          <w:tcPr>
            <w:tcW w:w="3321" w:type="dxa"/>
          </w:tcPr>
          <w:p w:rsidR="005305C8" w:rsidRPr="0068061E" w:rsidRDefault="005305C8" w:rsidP="005305C8">
            <w:pPr>
              <w:pStyle w:val="WestpacVoice"/>
              <w:numPr>
                <w:ilvl w:val="0"/>
                <w:numId w:val="0"/>
              </w:numPr>
              <w:rPr>
                <w:b/>
                <w:color w:val="37393C" w:themeColor="background2" w:themeShade="40"/>
                <w:szCs w:val="18"/>
              </w:rPr>
            </w:pPr>
            <w:proofErr w:type="spellStart"/>
            <w:r w:rsidRPr="0068061E">
              <w:rPr>
                <w:b/>
                <w:color w:val="37393C" w:themeColor="background2" w:themeShade="40"/>
                <w:szCs w:val="18"/>
              </w:rPr>
              <w:t>Transfer_FailedIntroduction</w:t>
            </w:r>
            <w:proofErr w:type="spellEnd"/>
          </w:p>
        </w:tc>
        <w:tc>
          <w:tcPr>
            <w:tcW w:w="5620" w:type="dxa"/>
          </w:tcPr>
          <w:p w:rsidR="005305C8" w:rsidRPr="0068061E" w:rsidRDefault="005305C8" w:rsidP="005305C8">
            <w:pPr>
              <w:pStyle w:val="WestpacVoice"/>
              <w:rPr>
                <w:color w:val="37393C" w:themeColor="background2" w:themeShade="40"/>
              </w:rPr>
            </w:pPr>
            <w:r w:rsidRPr="0068061E">
              <w:rPr>
                <w:color w:val="37393C" w:themeColor="background2" w:themeShade="40"/>
              </w:rPr>
              <w:t>(0030) I’m sorry you’re having difficulty with this service. This process cannot proceed any further.</w:t>
            </w:r>
          </w:p>
        </w:tc>
      </w:tr>
      <w:tr w:rsidR="005305C8" w:rsidRPr="002E43A1" w:rsidTr="002500B0">
        <w:trPr>
          <w:trHeight w:val="907"/>
        </w:trPr>
        <w:tc>
          <w:tcPr>
            <w:tcW w:w="3321" w:type="dxa"/>
          </w:tcPr>
          <w:p w:rsidR="005305C8" w:rsidRPr="0068061E" w:rsidRDefault="005305C8" w:rsidP="005305C8">
            <w:pPr>
              <w:pStyle w:val="WestpacVoice"/>
              <w:numPr>
                <w:ilvl w:val="0"/>
                <w:numId w:val="0"/>
              </w:numPr>
              <w:rPr>
                <w:b/>
                <w:color w:val="37393C" w:themeColor="background2" w:themeShade="40"/>
                <w:szCs w:val="18"/>
              </w:rPr>
            </w:pPr>
            <w:proofErr w:type="spellStart"/>
            <w:r w:rsidRPr="0068061E">
              <w:rPr>
                <w:b/>
                <w:color w:val="37393C" w:themeColor="background2" w:themeShade="40"/>
                <w:szCs w:val="18"/>
              </w:rPr>
              <w:t>Transfer_ForcedIntroduction</w:t>
            </w:r>
            <w:proofErr w:type="spellEnd"/>
          </w:p>
        </w:tc>
        <w:tc>
          <w:tcPr>
            <w:tcW w:w="5620" w:type="dxa"/>
          </w:tcPr>
          <w:p w:rsidR="005305C8" w:rsidRPr="0068061E" w:rsidRDefault="005305C8" w:rsidP="005305C8">
            <w:pPr>
              <w:pStyle w:val="WestpacVoice"/>
              <w:rPr>
                <w:color w:val="37393C" w:themeColor="background2" w:themeShade="40"/>
              </w:rPr>
            </w:pPr>
            <w:r w:rsidRPr="0068061E">
              <w:rPr>
                <w:color w:val="37393C" w:themeColor="background2" w:themeShade="40"/>
              </w:rPr>
              <w:t xml:space="preserve">(0031) </w:t>
            </w:r>
            <w:proofErr w:type="gramStart"/>
            <w:r w:rsidRPr="0068061E">
              <w:rPr>
                <w:color w:val="37393C" w:themeColor="background2" w:themeShade="40"/>
              </w:rPr>
              <w:t>Your</w:t>
            </w:r>
            <w:proofErr w:type="gramEnd"/>
            <w:r w:rsidRPr="0068061E">
              <w:rPr>
                <w:color w:val="37393C" w:themeColor="background2" w:themeShade="40"/>
              </w:rPr>
              <w:t xml:space="preserve"> transaction cannot be completed using this service.</w:t>
            </w:r>
          </w:p>
        </w:tc>
      </w:tr>
      <w:tr w:rsidR="005305C8" w:rsidRPr="002E43A1" w:rsidTr="002500B0">
        <w:trPr>
          <w:trHeight w:val="907"/>
        </w:trPr>
        <w:tc>
          <w:tcPr>
            <w:tcW w:w="3321" w:type="dxa"/>
          </w:tcPr>
          <w:p w:rsidR="005305C8" w:rsidRPr="0068061E" w:rsidRDefault="005305C8" w:rsidP="005305C8">
            <w:pPr>
              <w:pStyle w:val="WestpacVoice"/>
              <w:numPr>
                <w:ilvl w:val="0"/>
                <w:numId w:val="0"/>
              </w:numPr>
              <w:rPr>
                <w:b/>
                <w:color w:val="37393C" w:themeColor="background2" w:themeShade="40"/>
                <w:szCs w:val="18"/>
              </w:rPr>
            </w:pPr>
            <w:proofErr w:type="spellStart"/>
            <w:r w:rsidRPr="0068061E">
              <w:rPr>
                <w:b/>
                <w:color w:val="37393C" w:themeColor="background2" w:themeShade="40"/>
                <w:szCs w:val="18"/>
              </w:rPr>
              <w:t>Transfer_PleaseHold</w:t>
            </w:r>
            <w:proofErr w:type="spellEnd"/>
          </w:p>
        </w:tc>
        <w:tc>
          <w:tcPr>
            <w:tcW w:w="5620" w:type="dxa"/>
          </w:tcPr>
          <w:p w:rsidR="005305C8" w:rsidRPr="0068061E" w:rsidRDefault="005305C8" w:rsidP="005305C8">
            <w:pPr>
              <w:pStyle w:val="WestpacVoice"/>
              <w:rPr>
                <w:color w:val="37393C" w:themeColor="background2" w:themeShade="40"/>
              </w:rPr>
            </w:pPr>
            <w:r w:rsidRPr="0068061E">
              <w:rPr>
                <w:color w:val="37393C" w:themeColor="background2" w:themeShade="40"/>
              </w:rPr>
              <w:t xml:space="preserve">(0032) </w:t>
            </w:r>
            <w:proofErr w:type="gramStart"/>
            <w:r w:rsidRPr="0068061E">
              <w:rPr>
                <w:color w:val="37393C" w:themeColor="background2" w:themeShade="40"/>
              </w:rPr>
              <w:t>Please</w:t>
            </w:r>
            <w:proofErr w:type="gramEnd"/>
            <w:r w:rsidRPr="0068061E">
              <w:rPr>
                <w:color w:val="37393C" w:themeColor="background2" w:themeShade="40"/>
              </w:rPr>
              <w:t xml:space="preserve"> hold while I transfer you to a customer service representative.</w:t>
            </w:r>
          </w:p>
        </w:tc>
      </w:tr>
      <w:tr w:rsidR="005305C8" w:rsidRPr="002E43A1" w:rsidTr="002500B0">
        <w:trPr>
          <w:trHeight w:val="907"/>
        </w:trPr>
        <w:tc>
          <w:tcPr>
            <w:tcW w:w="3321" w:type="dxa"/>
          </w:tcPr>
          <w:p w:rsidR="005305C8" w:rsidRPr="0068061E" w:rsidRDefault="005305C8" w:rsidP="005305C8">
            <w:pPr>
              <w:pStyle w:val="WestpacVoice"/>
              <w:numPr>
                <w:ilvl w:val="0"/>
                <w:numId w:val="0"/>
              </w:numPr>
              <w:rPr>
                <w:b/>
                <w:color w:val="37393C" w:themeColor="background2" w:themeShade="40"/>
                <w:szCs w:val="18"/>
              </w:rPr>
            </w:pPr>
            <w:proofErr w:type="spellStart"/>
            <w:r w:rsidRPr="0068061E">
              <w:rPr>
                <w:b/>
                <w:color w:val="37393C" w:themeColor="background2" w:themeShade="40"/>
                <w:szCs w:val="18"/>
              </w:rPr>
              <w:t>Transfer_TransferringPrompt</w:t>
            </w:r>
            <w:proofErr w:type="spellEnd"/>
          </w:p>
        </w:tc>
        <w:tc>
          <w:tcPr>
            <w:tcW w:w="5620" w:type="dxa"/>
          </w:tcPr>
          <w:p w:rsidR="005305C8" w:rsidRPr="0068061E" w:rsidRDefault="005305C8" w:rsidP="005305C8">
            <w:pPr>
              <w:pStyle w:val="WestpacVoice"/>
              <w:rPr>
                <w:color w:val="37393C" w:themeColor="background2" w:themeShade="40"/>
              </w:rPr>
            </w:pPr>
            <w:r w:rsidRPr="0068061E">
              <w:rPr>
                <w:color w:val="37393C" w:themeColor="background2" w:themeShade="40"/>
              </w:rPr>
              <w:t xml:space="preserve">(0033) </w:t>
            </w:r>
            <w:proofErr w:type="gramStart"/>
            <w:r w:rsidRPr="0068061E">
              <w:rPr>
                <w:color w:val="37393C" w:themeColor="background2" w:themeShade="40"/>
              </w:rPr>
              <w:t>To</w:t>
            </w:r>
            <w:proofErr w:type="gramEnd"/>
            <w:r w:rsidRPr="0068061E">
              <w:rPr>
                <w:color w:val="37393C" w:themeColor="background2" w:themeShade="40"/>
              </w:rPr>
              <w:t xml:space="preserve"> talk to a customer service representative, please call during normal business hours.</w:t>
            </w:r>
          </w:p>
        </w:tc>
      </w:tr>
      <w:tr w:rsidR="005305C8" w:rsidRPr="002E43A1" w:rsidTr="002500B0">
        <w:trPr>
          <w:trHeight w:val="907"/>
        </w:trPr>
        <w:tc>
          <w:tcPr>
            <w:tcW w:w="3321" w:type="dxa"/>
          </w:tcPr>
          <w:p w:rsidR="005305C8" w:rsidRPr="0068061E" w:rsidRDefault="005305C8" w:rsidP="005305C8">
            <w:pPr>
              <w:pStyle w:val="WestpacVoice"/>
              <w:numPr>
                <w:ilvl w:val="0"/>
                <w:numId w:val="0"/>
              </w:numPr>
              <w:rPr>
                <w:b/>
                <w:color w:val="37393C" w:themeColor="background2" w:themeShade="40"/>
                <w:szCs w:val="18"/>
              </w:rPr>
            </w:pPr>
            <w:r w:rsidRPr="0068061E">
              <w:rPr>
                <w:b/>
                <w:color w:val="37393C" w:themeColor="background2" w:themeShade="40"/>
                <w:szCs w:val="18"/>
              </w:rPr>
              <w:t>MP_TxnError_4001</w:t>
            </w:r>
          </w:p>
        </w:tc>
        <w:tc>
          <w:tcPr>
            <w:tcW w:w="5620" w:type="dxa"/>
          </w:tcPr>
          <w:p w:rsidR="005305C8" w:rsidRPr="0068061E" w:rsidRDefault="005305C8" w:rsidP="005305C8">
            <w:pPr>
              <w:pStyle w:val="WestpacVoice"/>
              <w:rPr>
                <w:color w:val="37393C" w:themeColor="background2" w:themeShade="40"/>
              </w:rPr>
            </w:pPr>
            <w:r w:rsidRPr="0068061E">
              <w:rPr>
                <w:color w:val="37393C" w:themeColor="background2" w:themeShade="40"/>
              </w:rPr>
              <w:t xml:space="preserve">(4001) </w:t>
            </w:r>
            <w:proofErr w:type="gramStart"/>
            <w:r w:rsidRPr="0068061E">
              <w:rPr>
                <w:color w:val="37393C" w:themeColor="background2" w:themeShade="40"/>
              </w:rPr>
              <w:t>Your</w:t>
            </w:r>
            <w:proofErr w:type="gramEnd"/>
            <w:r w:rsidRPr="0068061E">
              <w:rPr>
                <w:color w:val="37393C" w:themeColor="background2" w:themeShade="40"/>
              </w:rPr>
              <w:t xml:space="preserve"> credit card payment has been declined. </w:t>
            </w:r>
          </w:p>
        </w:tc>
      </w:tr>
      <w:tr w:rsidR="005305C8" w:rsidRPr="002E43A1" w:rsidTr="002500B0">
        <w:trPr>
          <w:trHeight w:val="907"/>
        </w:trPr>
        <w:tc>
          <w:tcPr>
            <w:tcW w:w="3321" w:type="dxa"/>
          </w:tcPr>
          <w:p w:rsidR="005305C8" w:rsidRPr="0068061E" w:rsidRDefault="005305C8" w:rsidP="005305C8">
            <w:pPr>
              <w:pStyle w:val="WestpacVoice"/>
              <w:numPr>
                <w:ilvl w:val="0"/>
                <w:numId w:val="0"/>
              </w:numPr>
              <w:rPr>
                <w:b/>
                <w:color w:val="37393C" w:themeColor="background2" w:themeShade="40"/>
                <w:szCs w:val="18"/>
              </w:rPr>
            </w:pPr>
            <w:proofErr w:type="spellStart"/>
            <w:r w:rsidRPr="0068061E">
              <w:rPr>
                <w:b/>
                <w:color w:val="37393C" w:themeColor="background2" w:themeShade="40"/>
                <w:szCs w:val="18"/>
              </w:rPr>
              <w:t>MakePayment_ZeroBalMenu</w:t>
            </w:r>
            <w:proofErr w:type="spellEnd"/>
          </w:p>
        </w:tc>
        <w:tc>
          <w:tcPr>
            <w:tcW w:w="5620" w:type="dxa"/>
          </w:tcPr>
          <w:p w:rsidR="005305C8" w:rsidRPr="0068061E" w:rsidRDefault="005305C8" w:rsidP="005305C8">
            <w:pPr>
              <w:pStyle w:val="WestpacVoice"/>
              <w:rPr>
                <w:color w:val="37393C" w:themeColor="background2" w:themeShade="40"/>
              </w:rPr>
            </w:pPr>
            <w:r w:rsidRPr="0068061E">
              <w:rPr>
                <w:color w:val="37393C" w:themeColor="background2" w:themeShade="40"/>
              </w:rPr>
              <w:t xml:space="preserve">(0041) </w:t>
            </w:r>
            <w:proofErr w:type="gramStart"/>
            <w:r w:rsidRPr="0068061E">
              <w:rPr>
                <w:color w:val="37393C" w:themeColor="background2" w:themeShade="40"/>
              </w:rPr>
              <w:t>If</w:t>
            </w:r>
            <w:proofErr w:type="gramEnd"/>
            <w:r w:rsidRPr="0068061E">
              <w:rPr>
                <w:color w:val="37393C" w:themeColor="background2" w:themeShade="40"/>
              </w:rPr>
              <w:t xml:space="preserve"> this is correct, press 1, or to change the payment details, press 3, if you do not wish to continue, press 9 or simply hang up.</w:t>
            </w:r>
          </w:p>
        </w:tc>
      </w:tr>
    </w:tbl>
    <w:p w:rsidR="00C00D1F" w:rsidRDefault="00C00D1F" w:rsidP="004D1BB0">
      <w:pPr>
        <w:pStyle w:val="WestpacVoice"/>
        <w:numPr>
          <w:ilvl w:val="0"/>
          <w:numId w:val="0"/>
        </w:numPr>
      </w:pPr>
      <w:bookmarkStart w:id="2" w:name="_GoBack"/>
      <w:bookmarkEnd w:id="0"/>
      <w:bookmarkEnd w:id="2"/>
    </w:p>
    <w:sectPr w:rsidR="00C00D1F" w:rsidSect="003D641C">
      <w:headerReference w:type="default" r:id="rId8"/>
      <w:footerReference w:type="default" r:id="rId9"/>
      <w:pgSz w:w="11906" w:h="16838" w:code="9"/>
      <w:pgMar w:top="2268" w:right="1134" w:bottom="1440" w:left="1134" w:header="539" w:footer="57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1471C" w:rsidRDefault="00D1471C" w:rsidP="00346F31">
      <w:r>
        <w:separator/>
      </w:r>
    </w:p>
  </w:endnote>
  <w:endnote w:type="continuationSeparator" w:id="0">
    <w:p w:rsidR="00D1471C" w:rsidRDefault="00D1471C" w:rsidP="00346F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 Bold">
    <w:panose1 w:val="020B0704020202020204"/>
    <w:charset w:val="00"/>
    <w:family w:val="roman"/>
    <w:notTrueType/>
    <w:pitch w:val="default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5247" w:rsidRPr="00987765" w:rsidRDefault="00B25247" w:rsidP="00B25247">
    <w:pPr>
      <w:pStyle w:val="Footer"/>
    </w:pPr>
    <w:r>
      <w:t xml:space="preserve">Commercial in Confidence </w:t>
    </w:r>
    <w:r>
      <w:rPr>
        <w:rFonts w:cs="Arial"/>
      </w:rPr>
      <w:t>©</w:t>
    </w:r>
    <w:r w:rsidR="000F0468">
      <w:t>2018</w:t>
    </w:r>
    <w:r>
      <w:t xml:space="preserve">  |  </w:t>
    </w:r>
    <w:r>
      <w:fldChar w:fldCharType="begin"/>
    </w:r>
    <w:r>
      <w:instrText xml:space="preserve"> DATE \@ "d MMMM yyyy" </w:instrText>
    </w:r>
    <w:r>
      <w:fldChar w:fldCharType="separate"/>
    </w:r>
    <w:r w:rsidR="0068061E">
      <w:rPr>
        <w:noProof/>
      </w:rPr>
      <w:t>21 November 2024</w:t>
    </w:r>
    <w:r>
      <w:fldChar w:fldCharType="end"/>
    </w:r>
    <w:r>
      <w:t xml:space="preserve">  |  Page </w:t>
    </w:r>
    <w:r>
      <w:fldChar w:fldCharType="begin"/>
    </w:r>
    <w:r>
      <w:instrText xml:space="preserve"> PAGE   \* MERGEFORMAT </w:instrText>
    </w:r>
    <w:r>
      <w:fldChar w:fldCharType="separate"/>
    </w:r>
    <w:r w:rsidR="0068061E">
      <w:rPr>
        <w:noProof/>
      </w:rPr>
      <w:t>3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1471C" w:rsidRDefault="00D1471C" w:rsidP="00346F31">
      <w:r>
        <w:separator/>
      </w:r>
    </w:p>
  </w:footnote>
  <w:footnote w:type="continuationSeparator" w:id="0">
    <w:p w:rsidR="00D1471C" w:rsidRDefault="00D1471C" w:rsidP="00346F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3AAC" w:rsidRPr="00156715" w:rsidRDefault="00CE3AAC" w:rsidP="00764287">
    <w:pPr>
      <w:pStyle w:val="WestpacHeaderWhite"/>
    </w:pPr>
    <w:r>
      <w:drawing>
        <wp:anchor distT="0" distB="0" distL="114300" distR="114300" simplePos="0" relativeHeight="251687424" behindDoc="1" locked="0" layoutInCell="1" allowOverlap="1" wp14:anchorId="098D48CA" wp14:editId="0C2E1CE4">
          <wp:simplePos x="0" y="0"/>
          <wp:positionH relativeFrom="column">
            <wp:posOffset>-729615</wp:posOffset>
          </wp:positionH>
          <wp:positionV relativeFrom="paragraph">
            <wp:posOffset>-351790</wp:posOffset>
          </wp:positionV>
          <wp:extent cx="7560000" cy="817200"/>
          <wp:effectExtent l="0" t="0" r="3175" b="254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eader and logo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92343"/>
                  <a:stretch/>
                </pic:blipFill>
                <pic:spPr bwMode="auto">
                  <a:xfrm>
                    <a:off x="0" y="0"/>
                    <a:ext cx="7560000" cy="8172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Westpac </w:t>
    </w:r>
    <w:r w:rsidR="00D0343D">
      <w:t>Banking Corporation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46DE31D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5846FB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1AE613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651C529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140AA4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8324CC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A0CD2E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047EA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28619C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91A440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927FEB"/>
    <w:multiLevelType w:val="multilevel"/>
    <w:tmpl w:val="3FC8302C"/>
    <w:lvl w:ilvl="0">
      <w:start w:val="1"/>
      <w:numFmt w:val="bullet"/>
      <w:lvlText w:val=""/>
      <w:lvlJc w:val="left"/>
      <w:pPr>
        <w:tabs>
          <w:tab w:val="num" w:pos="357"/>
        </w:tabs>
        <w:ind w:left="357" w:hanging="357"/>
      </w:pPr>
      <w:rPr>
        <w:rFonts w:ascii="Wingdings" w:hAnsi="Wingdings" w:hint="default"/>
        <w:b/>
        <w:i w:val="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2145B78"/>
    <w:multiLevelType w:val="multilevel"/>
    <w:tmpl w:val="0C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2" w15:restartNumberingAfterBreak="0">
    <w:nsid w:val="098E4815"/>
    <w:multiLevelType w:val="multilevel"/>
    <w:tmpl w:val="0C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1A51982"/>
    <w:multiLevelType w:val="hybridMultilevel"/>
    <w:tmpl w:val="B4AE17C8"/>
    <w:lvl w:ilvl="0" w:tplc="C6A89E20">
      <w:start w:val="1"/>
      <w:numFmt w:val="bullet"/>
      <w:pStyle w:val="WestpacBulletAccept1"/>
      <w:lvlText w:val=""/>
      <w:lvlJc w:val="left"/>
      <w:pPr>
        <w:tabs>
          <w:tab w:val="num" w:pos="357"/>
        </w:tabs>
        <w:ind w:left="357" w:hanging="357"/>
      </w:pPr>
      <w:rPr>
        <w:rFonts w:ascii="Wingdings" w:hAnsi="Wingdings" w:hint="default"/>
        <w:b w:val="0"/>
        <w:i w:val="0"/>
        <w:sz w:val="24"/>
      </w:rPr>
    </w:lvl>
    <w:lvl w:ilvl="1" w:tplc="0C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25C078D"/>
    <w:multiLevelType w:val="hybridMultilevel"/>
    <w:tmpl w:val="421A444E"/>
    <w:lvl w:ilvl="0" w:tplc="43A4689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i w:val="0"/>
        <w:color w:val="9F0029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DEF1BEF"/>
    <w:multiLevelType w:val="multilevel"/>
    <w:tmpl w:val="0C090023"/>
    <w:lvl w:ilvl="0">
      <w:start w:val="1"/>
      <w:numFmt w:val="upperRoman"/>
      <w:pStyle w:val="Heading1"/>
      <w:lvlText w:val="Article %1."/>
      <w:lvlJc w:val="left"/>
      <w:pPr>
        <w:ind w:left="0" w:firstLine="0"/>
      </w:pPr>
    </w:lvl>
    <w:lvl w:ilvl="1">
      <w:start w:val="1"/>
      <w:numFmt w:val="decimalZero"/>
      <w:pStyle w:val="Heading2"/>
      <w:isLgl/>
      <w:lvlText w:val="Section %1.%2"/>
      <w:lvlJc w:val="left"/>
      <w:pPr>
        <w:ind w:left="0" w:firstLine="0"/>
      </w:pPr>
    </w:lvl>
    <w:lvl w:ilvl="2">
      <w:start w:val="1"/>
      <w:numFmt w:val="lowerLetter"/>
      <w:pStyle w:val="Heading3"/>
      <w:lvlText w:val="(%3)"/>
      <w:lvlJc w:val="left"/>
      <w:pPr>
        <w:ind w:left="720" w:hanging="432"/>
      </w:pPr>
    </w:lvl>
    <w:lvl w:ilvl="3">
      <w:start w:val="1"/>
      <w:numFmt w:val="lowerRoman"/>
      <w:pStyle w:val="Heading4"/>
      <w:lvlText w:val="(%4)"/>
      <w:lvlJc w:val="right"/>
      <w:pPr>
        <w:ind w:left="864" w:hanging="144"/>
      </w:pPr>
    </w:lvl>
    <w:lvl w:ilvl="4">
      <w:start w:val="1"/>
      <w:numFmt w:val="decimal"/>
      <w:pStyle w:val="Heading5"/>
      <w:lvlText w:val="%5)"/>
      <w:lvlJc w:val="left"/>
      <w:pPr>
        <w:ind w:left="1008" w:hanging="432"/>
      </w:pPr>
    </w:lvl>
    <w:lvl w:ilvl="5">
      <w:start w:val="1"/>
      <w:numFmt w:val="lowerLetter"/>
      <w:pStyle w:val="Heading6"/>
      <w:lvlText w:val="%6)"/>
      <w:lvlJc w:val="left"/>
      <w:pPr>
        <w:ind w:left="1152" w:hanging="432"/>
      </w:pPr>
    </w:lvl>
    <w:lvl w:ilvl="6">
      <w:start w:val="1"/>
      <w:numFmt w:val="lowerRoman"/>
      <w:pStyle w:val="Heading7"/>
      <w:lvlText w:val="%7)"/>
      <w:lvlJc w:val="right"/>
      <w:pPr>
        <w:ind w:left="1296" w:hanging="288"/>
      </w:pPr>
    </w:lvl>
    <w:lvl w:ilvl="7">
      <w:start w:val="1"/>
      <w:numFmt w:val="lowerLetter"/>
      <w:pStyle w:val="Heading8"/>
      <w:lvlText w:val="%8."/>
      <w:lvlJc w:val="left"/>
      <w:pPr>
        <w:ind w:left="1440" w:hanging="432"/>
      </w:pPr>
    </w:lvl>
    <w:lvl w:ilvl="8">
      <w:start w:val="1"/>
      <w:numFmt w:val="lowerRoman"/>
      <w:pStyle w:val="Heading9"/>
      <w:lvlText w:val="%9."/>
      <w:lvlJc w:val="right"/>
      <w:pPr>
        <w:ind w:left="1584" w:hanging="144"/>
      </w:pPr>
    </w:lvl>
  </w:abstractNum>
  <w:abstractNum w:abstractNumId="16" w15:restartNumberingAfterBreak="0">
    <w:nsid w:val="1F19470A"/>
    <w:multiLevelType w:val="multilevel"/>
    <w:tmpl w:val="24F08C56"/>
    <w:styleLink w:val="WestpacOutline"/>
    <w:lvl w:ilvl="0">
      <w:start w:val="1"/>
      <w:numFmt w:val="none"/>
      <w:pStyle w:val="WestpacVoice"/>
      <w:suff w:val="nothing"/>
      <w:lvlText w:val="%1"/>
      <w:lvlJc w:val="left"/>
      <w:pPr>
        <w:ind w:left="0" w:firstLine="0"/>
      </w:pPr>
      <w:rPr>
        <w:rFonts w:ascii="Arial" w:hAnsi="Arial" w:hint="default"/>
        <w:color w:val="495761"/>
        <w:sz w:val="20"/>
      </w:rPr>
    </w:lvl>
    <w:lvl w:ilvl="1">
      <w:start w:val="1"/>
      <w:numFmt w:val="lowerLetter"/>
      <w:pStyle w:val="WestpacBulletList1"/>
      <w:lvlText w:val="%2)"/>
      <w:lvlJc w:val="left"/>
      <w:pPr>
        <w:ind w:left="357" w:hanging="357"/>
      </w:pPr>
      <w:rPr>
        <w:rFonts w:ascii="Arial" w:hAnsi="Arial" w:hint="default"/>
      </w:rPr>
    </w:lvl>
    <w:lvl w:ilvl="2">
      <w:start w:val="1"/>
      <w:numFmt w:val="lowerRoman"/>
      <w:pStyle w:val="WestpacBulletList2"/>
      <w:lvlText w:val="%3)"/>
      <w:lvlJc w:val="left"/>
      <w:pPr>
        <w:ind w:left="720" w:hanging="363"/>
      </w:pPr>
      <w:rPr>
        <w:rFonts w:ascii="Arial" w:hAnsi="Arial" w:hint="default"/>
      </w:rPr>
    </w:lvl>
    <w:lvl w:ilvl="3">
      <w:start w:val="1"/>
      <w:numFmt w:val="lowerLetter"/>
      <w:pStyle w:val="WestpacBulletList3"/>
      <w:lvlText w:val="%4)"/>
      <w:lvlJc w:val="left"/>
      <w:pPr>
        <w:ind w:left="1077" w:hanging="357"/>
      </w:pPr>
      <w:rPr>
        <w:rFonts w:ascii="Arial" w:hAnsi="Arial" w:hint="default"/>
      </w:rPr>
    </w:lvl>
    <w:lvl w:ilvl="4">
      <w:start w:val="1"/>
      <w:numFmt w:val="decimal"/>
      <w:pStyle w:val="WestpacBulletListNum1"/>
      <w:lvlText w:val="%5."/>
      <w:lvlJc w:val="left"/>
      <w:pPr>
        <w:ind w:left="357" w:hanging="357"/>
      </w:pPr>
      <w:rPr>
        <w:rFonts w:ascii="Arial" w:hAnsi="Arial" w:hint="default"/>
      </w:rPr>
    </w:lvl>
    <w:lvl w:ilvl="5">
      <w:start w:val="1"/>
      <w:numFmt w:val="lowerRoman"/>
      <w:lvlText w:val="(%6)"/>
      <w:lvlJc w:val="left"/>
      <w:pPr>
        <w:ind w:left="720" w:hanging="363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077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499" w:firstLine="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2856" w:firstLine="0"/>
      </w:pPr>
      <w:rPr>
        <w:rFonts w:hint="default"/>
      </w:rPr>
    </w:lvl>
  </w:abstractNum>
  <w:abstractNum w:abstractNumId="17" w15:restartNumberingAfterBreak="0">
    <w:nsid w:val="24C25663"/>
    <w:multiLevelType w:val="multilevel"/>
    <w:tmpl w:val="0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2A36050C"/>
    <w:multiLevelType w:val="multilevel"/>
    <w:tmpl w:val="A3568FF2"/>
    <w:lvl w:ilvl="0">
      <w:start w:val="1"/>
      <w:numFmt w:val="bullet"/>
      <w:lvlText w:val=""/>
      <w:lvlJc w:val="left"/>
      <w:pPr>
        <w:tabs>
          <w:tab w:val="num" w:pos="357"/>
        </w:tabs>
        <w:ind w:left="357" w:hanging="357"/>
      </w:pPr>
      <w:rPr>
        <w:rFonts w:ascii="Wingdings" w:hAnsi="Wingdings" w:hint="default"/>
        <w:b/>
        <w:i w:val="0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8868A3"/>
    <w:multiLevelType w:val="multilevel"/>
    <w:tmpl w:val="0C0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0" w15:restartNumberingAfterBreak="0">
    <w:nsid w:val="2EE42C4F"/>
    <w:multiLevelType w:val="hybridMultilevel"/>
    <w:tmpl w:val="ECD0A228"/>
    <w:lvl w:ilvl="0" w:tplc="41E8C1F6">
      <w:start w:val="1"/>
      <w:numFmt w:val="bullet"/>
      <w:pStyle w:val="WestpacBullet1"/>
      <w:lvlText w:val=""/>
      <w:lvlJc w:val="left"/>
      <w:pPr>
        <w:ind w:left="360" w:hanging="360"/>
      </w:pPr>
      <w:rPr>
        <w:rFonts w:ascii="Symbol" w:hAnsi="Symbol" w:hint="default"/>
        <w:b w:val="0"/>
        <w:i w:val="0"/>
        <w:color w:val="414042" w:themeColor="accent1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37B2410"/>
    <w:multiLevelType w:val="hybridMultilevel"/>
    <w:tmpl w:val="10341AC6"/>
    <w:lvl w:ilvl="0" w:tplc="5F023142">
      <w:start w:val="1"/>
      <w:numFmt w:val="upperLetter"/>
      <w:pStyle w:val="WestpacAttachmentHeading1"/>
      <w:lvlText w:val="Attachment %1 - 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E41B13" w:themeColor="text2"/>
        <w:spacing w:val="0"/>
        <w:kern w:val="0"/>
        <w:position w:val="0"/>
        <w:sz w:val="72"/>
        <w:u w:val="none"/>
        <w:vertAlign w:val="baseline"/>
        <w:em w:val="none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A260FC3"/>
    <w:multiLevelType w:val="multilevel"/>
    <w:tmpl w:val="94F021C8"/>
    <w:styleLink w:val="WIBOutline"/>
    <w:lvl w:ilvl="0">
      <w:start w:val="1"/>
      <w:numFmt w:val="none"/>
      <w:suff w:val="nothing"/>
      <w:lvlText w:val="%1"/>
      <w:lvlJc w:val="left"/>
      <w:pPr>
        <w:ind w:left="0" w:firstLine="0"/>
      </w:pPr>
      <w:rPr>
        <w:rFonts w:ascii="Times New (W1)" w:hAnsi="Times New (W1)" w:hint="default"/>
        <w:color w:val="495761"/>
        <w:sz w:val="20"/>
      </w:rPr>
    </w:lvl>
    <w:lvl w:ilvl="1">
      <w:start w:val="1"/>
      <w:numFmt w:val="lowerLetter"/>
      <w:lvlText w:val="%2)"/>
      <w:lvlJc w:val="left"/>
      <w:pPr>
        <w:ind w:left="357" w:hanging="357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720" w:hanging="363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077" w:hanging="357"/>
      </w:pPr>
      <w:rPr>
        <w:rFonts w:hint="default"/>
      </w:rPr>
    </w:lvl>
    <w:lvl w:ilvl="4">
      <w:start w:val="1"/>
      <w:numFmt w:val="decimal"/>
      <w:lvlText w:val="%5."/>
      <w:lvlJc w:val="left"/>
      <w:pPr>
        <w:ind w:left="357" w:hanging="357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720" w:hanging="363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077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499" w:firstLine="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2856" w:firstLine="0"/>
      </w:pPr>
      <w:rPr>
        <w:rFonts w:hint="default"/>
      </w:rPr>
    </w:lvl>
  </w:abstractNum>
  <w:abstractNum w:abstractNumId="23" w15:restartNumberingAfterBreak="0">
    <w:nsid w:val="3E086BA0"/>
    <w:multiLevelType w:val="hybridMultilevel"/>
    <w:tmpl w:val="DF28C654"/>
    <w:lvl w:ilvl="0" w:tplc="11427F6A">
      <w:start w:val="1"/>
      <w:numFmt w:val="bullet"/>
      <w:pStyle w:val="WestpacBullet2"/>
      <w:lvlText w:val="-"/>
      <w:lvlJc w:val="left"/>
      <w:pPr>
        <w:ind w:left="717" w:hanging="360"/>
      </w:pPr>
      <w:rPr>
        <w:rFonts w:ascii="Courier New" w:hAnsi="Courier New" w:hint="default"/>
        <w:b w:val="0"/>
        <w:i w:val="0"/>
        <w:color w:val="414042" w:themeColor="accent1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1AC22E9"/>
    <w:multiLevelType w:val="multilevel"/>
    <w:tmpl w:val="0C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5" w15:restartNumberingAfterBreak="0">
    <w:nsid w:val="45F767B9"/>
    <w:multiLevelType w:val="multilevel"/>
    <w:tmpl w:val="0C090023"/>
    <w:lvl w:ilvl="0">
      <w:start w:val="1"/>
      <w:numFmt w:val="upperRoman"/>
      <w:lvlText w:val="Article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26" w15:restartNumberingAfterBreak="0">
    <w:nsid w:val="46BA1B00"/>
    <w:multiLevelType w:val="hybridMultilevel"/>
    <w:tmpl w:val="151C385E"/>
    <w:lvl w:ilvl="0" w:tplc="078CD3B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48757294"/>
    <w:multiLevelType w:val="hybridMultilevel"/>
    <w:tmpl w:val="1FD22D06"/>
    <w:lvl w:ilvl="0" w:tplc="43A21B98">
      <w:start w:val="1"/>
      <w:numFmt w:val="upperLetter"/>
      <w:suff w:val="nothing"/>
      <w:lvlText w:val="Attachment %1 - "/>
      <w:lvlJc w:val="left"/>
      <w:pPr>
        <w:ind w:left="3119" w:hanging="3119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C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4D003FFF"/>
    <w:multiLevelType w:val="hybridMultilevel"/>
    <w:tmpl w:val="8DF0A016"/>
    <w:lvl w:ilvl="0" w:tplc="1AFC7D4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4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A82772D"/>
    <w:multiLevelType w:val="multilevel"/>
    <w:tmpl w:val="0C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0" w15:restartNumberingAfterBreak="0">
    <w:nsid w:val="5B1862C6"/>
    <w:multiLevelType w:val="multilevel"/>
    <w:tmpl w:val="CD76AE88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Roman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1" w15:restartNumberingAfterBreak="0">
    <w:nsid w:val="601D0A1D"/>
    <w:multiLevelType w:val="multilevel"/>
    <w:tmpl w:val="0E702278"/>
    <w:lvl w:ilvl="0">
      <w:start w:val="1"/>
      <w:numFmt w:val="decimal"/>
      <w:pStyle w:val="WestpacNumberedHeading1"/>
      <w:lvlText w:val="%1."/>
      <w:lvlJc w:val="left"/>
      <w:pPr>
        <w:tabs>
          <w:tab w:val="num" w:pos="1077"/>
        </w:tabs>
        <w:ind w:left="1077" w:hanging="1077"/>
      </w:pPr>
      <w:rPr>
        <w:rFonts w:hint="default"/>
      </w:rPr>
    </w:lvl>
    <w:lvl w:ilvl="1">
      <w:start w:val="1"/>
      <w:numFmt w:val="decimal"/>
      <w:pStyle w:val="WestpacNumberedHeading2"/>
      <w:lvlText w:val="%1.%2."/>
      <w:lvlJc w:val="left"/>
      <w:pPr>
        <w:tabs>
          <w:tab w:val="num" w:pos="1080"/>
        </w:tabs>
        <w:ind w:left="1077" w:hanging="1077"/>
      </w:pPr>
      <w:rPr>
        <w:rFonts w:hint="default"/>
      </w:rPr>
    </w:lvl>
    <w:lvl w:ilvl="2">
      <w:start w:val="1"/>
      <w:numFmt w:val="decimal"/>
      <w:pStyle w:val="WestpacNumberedHeading3"/>
      <w:lvlText w:val="%1.%2.%3."/>
      <w:lvlJc w:val="left"/>
      <w:pPr>
        <w:tabs>
          <w:tab w:val="num" w:pos="1077"/>
        </w:tabs>
        <w:ind w:left="1077" w:hanging="1077"/>
      </w:pPr>
      <w:rPr>
        <w:rFonts w:hint="default"/>
      </w:rPr>
    </w:lvl>
    <w:lvl w:ilvl="3">
      <w:start w:val="1"/>
      <w:numFmt w:val="decimal"/>
      <w:pStyle w:val="WestpacNumberedHeading4"/>
      <w:lvlText w:val="%1.%2.%3.%4."/>
      <w:lvlJc w:val="left"/>
      <w:pPr>
        <w:tabs>
          <w:tab w:val="num" w:pos="1077"/>
        </w:tabs>
        <w:ind w:left="1077" w:hanging="1077"/>
      </w:pPr>
      <w:rPr>
        <w:rFonts w:hint="default"/>
      </w:rPr>
    </w:lvl>
    <w:lvl w:ilvl="4">
      <w:start w:val="1"/>
      <w:numFmt w:val="decimal"/>
      <w:pStyle w:val="WestpacNumberedHeading5"/>
      <w:lvlText w:val="%1.%2.%3.%4.%5."/>
      <w:lvlJc w:val="left"/>
      <w:pPr>
        <w:tabs>
          <w:tab w:val="num" w:pos="1077"/>
        </w:tabs>
        <w:ind w:left="1077" w:hanging="107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hint="default"/>
      </w:rPr>
    </w:lvl>
  </w:abstractNum>
  <w:abstractNum w:abstractNumId="32" w15:restartNumberingAfterBreak="0">
    <w:nsid w:val="64485ECE"/>
    <w:multiLevelType w:val="hybridMultilevel"/>
    <w:tmpl w:val="0CEADB52"/>
    <w:lvl w:ilvl="0" w:tplc="8CCE2A04">
      <w:start w:val="1"/>
      <w:numFmt w:val="bullet"/>
      <w:pStyle w:val="WestpacTableBullet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6C97710"/>
    <w:multiLevelType w:val="hybridMultilevel"/>
    <w:tmpl w:val="549C3816"/>
    <w:lvl w:ilvl="0" w:tplc="FC946EA6">
      <w:start w:val="1"/>
      <w:numFmt w:val="bullet"/>
      <w:pStyle w:val="WestpacTableBullet2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933102A"/>
    <w:multiLevelType w:val="multilevel"/>
    <w:tmpl w:val="8DF0A016"/>
    <w:lvl w:ilvl="0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1093DE6"/>
    <w:multiLevelType w:val="hybridMultilevel"/>
    <w:tmpl w:val="B4862EA0"/>
    <w:lvl w:ilvl="0" w:tplc="DBCA808A">
      <w:start w:val="1"/>
      <w:numFmt w:val="bullet"/>
      <w:pStyle w:val="WestpacBulletCross"/>
      <w:lvlText w:val=""/>
      <w:lvlJc w:val="left"/>
      <w:pPr>
        <w:ind w:left="1080" w:hanging="360"/>
      </w:pPr>
      <w:rPr>
        <w:rFonts w:ascii="Wingdings" w:hAnsi="Wingdings" w:hint="default"/>
        <w:color w:val="auto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72D240B3"/>
    <w:multiLevelType w:val="hybridMultilevel"/>
    <w:tmpl w:val="8A22D1B0"/>
    <w:lvl w:ilvl="0" w:tplc="07AE18B0">
      <w:start w:val="1"/>
      <w:numFmt w:val="bullet"/>
      <w:pStyle w:val="WestpacBulletTick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A131026"/>
    <w:multiLevelType w:val="multilevel"/>
    <w:tmpl w:val="0C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num w:numId="1">
    <w:abstractNumId w:val="19"/>
  </w:num>
  <w:num w:numId="2">
    <w:abstractNumId w:val="37"/>
  </w:num>
  <w:num w:numId="3">
    <w:abstractNumId w:val="25"/>
  </w:num>
  <w:num w:numId="4">
    <w:abstractNumId w:val="9"/>
  </w:num>
  <w:num w:numId="5">
    <w:abstractNumId w:val="7"/>
  </w:num>
  <w:num w:numId="6">
    <w:abstractNumId w:val="6"/>
  </w:num>
  <w:num w:numId="7">
    <w:abstractNumId w:val="5"/>
  </w:num>
  <w:num w:numId="8">
    <w:abstractNumId w:val="4"/>
  </w:num>
  <w:num w:numId="9">
    <w:abstractNumId w:val="8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  <w:num w:numId="14">
    <w:abstractNumId w:val="14"/>
  </w:num>
  <w:num w:numId="15">
    <w:abstractNumId w:val="29"/>
  </w:num>
  <w:num w:numId="16">
    <w:abstractNumId w:val="23"/>
  </w:num>
  <w:num w:numId="17">
    <w:abstractNumId w:val="13"/>
  </w:num>
  <w:num w:numId="18">
    <w:abstractNumId w:val="11"/>
  </w:num>
  <w:num w:numId="19">
    <w:abstractNumId w:val="10"/>
  </w:num>
  <w:num w:numId="20">
    <w:abstractNumId w:val="18"/>
  </w:num>
  <w:num w:numId="21">
    <w:abstractNumId w:val="28"/>
  </w:num>
  <w:num w:numId="22">
    <w:abstractNumId w:val="34"/>
  </w:num>
  <w:num w:numId="23">
    <w:abstractNumId w:val="30"/>
  </w:num>
  <w:num w:numId="24">
    <w:abstractNumId w:val="26"/>
  </w:num>
  <w:num w:numId="25">
    <w:abstractNumId w:val="27"/>
  </w:num>
  <w:num w:numId="26">
    <w:abstractNumId w:val="24"/>
  </w:num>
  <w:num w:numId="27">
    <w:abstractNumId w:val="31"/>
  </w:num>
  <w:num w:numId="28">
    <w:abstractNumId w:val="32"/>
  </w:num>
  <w:num w:numId="29">
    <w:abstractNumId w:val="33"/>
  </w:num>
  <w:num w:numId="30">
    <w:abstractNumId w:val="17"/>
  </w:num>
  <w:num w:numId="3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6"/>
  </w:num>
  <w:num w:numId="33">
    <w:abstractNumId w:val="12"/>
  </w:num>
  <w:num w:numId="34">
    <w:abstractNumId w:val="15"/>
  </w:num>
  <w:num w:numId="35">
    <w:abstractNumId w:val="22"/>
  </w:num>
  <w:num w:numId="36">
    <w:abstractNumId w:val="16"/>
  </w:num>
  <w:num w:numId="37">
    <w:abstractNumId w:val="16"/>
  </w:num>
  <w:num w:numId="38">
    <w:abstractNumId w:val="20"/>
  </w:num>
  <w:num w:numId="39">
    <w:abstractNumId w:val="13"/>
  </w:num>
  <w:num w:numId="40">
    <w:abstractNumId w:val="16"/>
  </w:num>
  <w:num w:numId="41">
    <w:abstractNumId w:val="16"/>
  </w:num>
  <w:num w:numId="4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36"/>
  </w:num>
  <w:num w:numId="46">
    <w:abstractNumId w:val="36"/>
    <w:lvlOverride w:ilvl="0">
      <w:startOverride w:val="1"/>
    </w:lvlOverride>
  </w:num>
  <w:num w:numId="47">
    <w:abstractNumId w:val="35"/>
  </w:num>
  <w:num w:numId="48">
    <w:abstractNumId w:val="21"/>
  </w:num>
  <w:num w:numId="49">
    <w:abstractNumId w:val="16"/>
  </w:num>
  <w:num w:numId="5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1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stylePaneSortMethod w:val="0000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0207"/>
    <w:rsid w:val="00013556"/>
    <w:rsid w:val="000137C2"/>
    <w:rsid w:val="00013C69"/>
    <w:rsid w:val="00017989"/>
    <w:rsid w:val="0002137D"/>
    <w:rsid w:val="000230E2"/>
    <w:rsid w:val="000274CE"/>
    <w:rsid w:val="000362BE"/>
    <w:rsid w:val="000412ED"/>
    <w:rsid w:val="00047C7F"/>
    <w:rsid w:val="000503A5"/>
    <w:rsid w:val="00050923"/>
    <w:rsid w:val="00051C4C"/>
    <w:rsid w:val="00052E93"/>
    <w:rsid w:val="000530C7"/>
    <w:rsid w:val="000540E1"/>
    <w:rsid w:val="000616C6"/>
    <w:rsid w:val="00065B3A"/>
    <w:rsid w:val="00065C13"/>
    <w:rsid w:val="00072A8E"/>
    <w:rsid w:val="00084182"/>
    <w:rsid w:val="00090725"/>
    <w:rsid w:val="00090F3A"/>
    <w:rsid w:val="00092587"/>
    <w:rsid w:val="000B1B15"/>
    <w:rsid w:val="000B5196"/>
    <w:rsid w:val="000C2F8F"/>
    <w:rsid w:val="000C56A7"/>
    <w:rsid w:val="000D2BB7"/>
    <w:rsid w:val="000D30DF"/>
    <w:rsid w:val="000E3149"/>
    <w:rsid w:val="000E35AF"/>
    <w:rsid w:val="000F0468"/>
    <w:rsid w:val="000F5125"/>
    <w:rsid w:val="00104D13"/>
    <w:rsid w:val="00107B7D"/>
    <w:rsid w:val="00117DF0"/>
    <w:rsid w:val="001216DF"/>
    <w:rsid w:val="00124815"/>
    <w:rsid w:val="00134AAE"/>
    <w:rsid w:val="00134C87"/>
    <w:rsid w:val="001359E2"/>
    <w:rsid w:val="00136A32"/>
    <w:rsid w:val="00136FE7"/>
    <w:rsid w:val="00142B9A"/>
    <w:rsid w:val="00156715"/>
    <w:rsid w:val="001601FE"/>
    <w:rsid w:val="00163E9D"/>
    <w:rsid w:val="001652E3"/>
    <w:rsid w:val="00171512"/>
    <w:rsid w:val="001726DD"/>
    <w:rsid w:val="001737C0"/>
    <w:rsid w:val="00176213"/>
    <w:rsid w:val="001812F1"/>
    <w:rsid w:val="001868FD"/>
    <w:rsid w:val="00190F07"/>
    <w:rsid w:val="00191C0F"/>
    <w:rsid w:val="00192A91"/>
    <w:rsid w:val="00195B88"/>
    <w:rsid w:val="00196A64"/>
    <w:rsid w:val="001A6EA6"/>
    <w:rsid w:val="001A70AA"/>
    <w:rsid w:val="001B0A18"/>
    <w:rsid w:val="001B0F02"/>
    <w:rsid w:val="001B782F"/>
    <w:rsid w:val="001C0CDE"/>
    <w:rsid w:val="001C4A05"/>
    <w:rsid w:val="001D0F16"/>
    <w:rsid w:val="001D26D8"/>
    <w:rsid w:val="001D3155"/>
    <w:rsid w:val="001D534F"/>
    <w:rsid w:val="001E282B"/>
    <w:rsid w:val="001E3CBD"/>
    <w:rsid w:val="001E4F46"/>
    <w:rsid w:val="001E5A3E"/>
    <w:rsid w:val="001F7570"/>
    <w:rsid w:val="0021266C"/>
    <w:rsid w:val="00214137"/>
    <w:rsid w:val="002165BE"/>
    <w:rsid w:val="002233FE"/>
    <w:rsid w:val="0022776C"/>
    <w:rsid w:val="00232B10"/>
    <w:rsid w:val="00243167"/>
    <w:rsid w:val="00243CB4"/>
    <w:rsid w:val="0024415D"/>
    <w:rsid w:val="00247CC7"/>
    <w:rsid w:val="002500B0"/>
    <w:rsid w:val="0025460A"/>
    <w:rsid w:val="0026751B"/>
    <w:rsid w:val="00267A4F"/>
    <w:rsid w:val="00267A78"/>
    <w:rsid w:val="0027187E"/>
    <w:rsid w:val="00271A79"/>
    <w:rsid w:val="00274626"/>
    <w:rsid w:val="002774EF"/>
    <w:rsid w:val="0027761E"/>
    <w:rsid w:val="0028166D"/>
    <w:rsid w:val="00287553"/>
    <w:rsid w:val="00290F2B"/>
    <w:rsid w:val="0029182C"/>
    <w:rsid w:val="00296863"/>
    <w:rsid w:val="0029753E"/>
    <w:rsid w:val="002A2FD7"/>
    <w:rsid w:val="002B154E"/>
    <w:rsid w:val="002B4E00"/>
    <w:rsid w:val="002B7B15"/>
    <w:rsid w:val="002C71BE"/>
    <w:rsid w:val="002D3458"/>
    <w:rsid w:val="002E0176"/>
    <w:rsid w:val="002E43A1"/>
    <w:rsid w:val="002E77A8"/>
    <w:rsid w:val="002F44ED"/>
    <w:rsid w:val="003030A0"/>
    <w:rsid w:val="00304A4C"/>
    <w:rsid w:val="003054D9"/>
    <w:rsid w:val="00307902"/>
    <w:rsid w:val="003203AB"/>
    <w:rsid w:val="00320E9E"/>
    <w:rsid w:val="00321885"/>
    <w:rsid w:val="00324373"/>
    <w:rsid w:val="00332121"/>
    <w:rsid w:val="00335BE6"/>
    <w:rsid w:val="00341B20"/>
    <w:rsid w:val="00346F31"/>
    <w:rsid w:val="003471BB"/>
    <w:rsid w:val="00355924"/>
    <w:rsid w:val="003618E3"/>
    <w:rsid w:val="00362BA8"/>
    <w:rsid w:val="00365E3D"/>
    <w:rsid w:val="003676C6"/>
    <w:rsid w:val="0038031C"/>
    <w:rsid w:val="003804D5"/>
    <w:rsid w:val="0038064B"/>
    <w:rsid w:val="00382F83"/>
    <w:rsid w:val="0038757A"/>
    <w:rsid w:val="00391760"/>
    <w:rsid w:val="00391EF8"/>
    <w:rsid w:val="00392618"/>
    <w:rsid w:val="0039299A"/>
    <w:rsid w:val="0039613F"/>
    <w:rsid w:val="00397B0E"/>
    <w:rsid w:val="003A0BF9"/>
    <w:rsid w:val="003A123D"/>
    <w:rsid w:val="003A66AD"/>
    <w:rsid w:val="003B12E1"/>
    <w:rsid w:val="003B15D9"/>
    <w:rsid w:val="003B264B"/>
    <w:rsid w:val="003B2FB4"/>
    <w:rsid w:val="003B5A88"/>
    <w:rsid w:val="003C5347"/>
    <w:rsid w:val="003D641C"/>
    <w:rsid w:val="003E0207"/>
    <w:rsid w:val="003E2D1A"/>
    <w:rsid w:val="00404F38"/>
    <w:rsid w:val="00411A1A"/>
    <w:rsid w:val="00417C5A"/>
    <w:rsid w:val="00420766"/>
    <w:rsid w:val="00425884"/>
    <w:rsid w:val="0043413F"/>
    <w:rsid w:val="00436618"/>
    <w:rsid w:val="004436C9"/>
    <w:rsid w:val="00445B61"/>
    <w:rsid w:val="00447F8C"/>
    <w:rsid w:val="00457F19"/>
    <w:rsid w:val="004619F5"/>
    <w:rsid w:val="004629BE"/>
    <w:rsid w:val="0046539F"/>
    <w:rsid w:val="00471251"/>
    <w:rsid w:val="00473977"/>
    <w:rsid w:val="004900F7"/>
    <w:rsid w:val="00495052"/>
    <w:rsid w:val="00495A62"/>
    <w:rsid w:val="00497385"/>
    <w:rsid w:val="004A30F9"/>
    <w:rsid w:val="004A4FA3"/>
    <w:rsid w:val="004B052B"/>
    <w:rsid w:val="004B236A"/>
    <w:rsid w:val="004B4F53"/>
    <w:rsid w:val="004B6D69"/>
    <w:rsid w:val="004C4070"/>
    <w:rsid w:val="004C5FAE"/>
    <w:rsid w:val="004D1BB0"/>
    <w:rsid w:val="004D2336"/>
    <w:rsid w:val="004D479B"/>
    <w:rsid w:val="004E0B4E"/>
    <w:rsid w:val="004E48FC"/>
    <w:rsid w:val="004E52C3"/>
    <w:rsid w:val="004E6FF0"/>
    <w:rsid w:val="004E7458"/>
    <w:rsid w:val="004F06F2"/>
    <w:rsid w:val="004F10D2"/>
    <w:rsid w:val="004F3BD6"/>
    <w:rsid w:val="00501651"/>
    <w:rsid w:val="0050202C"/>
    <w:rsid w:val="00520B91"/>
    <w:rsid w:val="00520F10"/>
    <w:rsid w:val="00521432"/>
    <w:rsid w:val="00522FB5"/>
    <w:rsid w:val="00526998"/>
    <w:rsid w:val="005305C8"/>
    <w:rsid w:val="00530797"/>
    <w:rsid w:val="00530946"/>
    <w:rsid w:val="00530A18"/>
    <w:rsid w:val="005473CC"/>
    <w:rsid w:val="00550E32"/>
    <w:rsid w:val="005536CB"/>
    <w:rsid w:val="00554E16"/>
    <w:rsid w:val="00555954"/>
    <w:rsid w:val="005642C9"/>
    <w:rsid w:val="005711D8"/>
    <w:rsid w:val="00577257"/>
    <w:rsid w:val="0058059B"/>
    <w:rsid w:val="0058100F"/>
    <w:rsid w:val="005811A6"/>
    <w:rsid w:val="00584FBB"/>
    <w:rsid w:val="00587D92"/>
    <w:rsid w:val="00590CA4"/>
    <w:rsid w:val="005A1DAF"/>
    <w:rsid w:val="005B2573"/>
    <w:rsid w:val="005B4AD4"/>
    <w:rsid w:val="005C154F"/>
    <w:rsid w:val="005C67E6"/>
    <w:rsid w:val="005C76E9"/>
    <w:rsid w:val="005D3624"/>
    <w:rsid w:val="005D7C2E"/>
    <w:rsid w:val="005E46E8"/>
    <w:rsid w:val="005E513E"/>
    <w:rsid w:val="005E5DBB"/>
    <w:rsid w:val="005E6C57"/>
    <w:rsid w:val="005F04C0"/>
    <w:rsid w:val="005F4EDA"/>
    <w:rsid w:val="005F7417"/>
    <w:rsid w:val="00614186"/>
    <w:rsid w:val="00615BF5"/>
    <w:rsid w:val="006343D0"/>
    <w:rsid w:val="0065414C"/>
    <w:rsid w:val="006610A4"/>
    <w:rsid w:val="00664835"/>
    <w:rsid w:val="006656E6"/>
    <w:rsid w:val="00667DD2"/>
    <w:rsid w:val="00673470"/>
    <w:rsid w:val="00677E0C"/>
    <w:rsid w:val="00677FF4"/>
    <w:rsid w:val="0068061E"/>
    <w:rsid w:val="0068790E"/>
    <w:rsid w:val="006900BB"/>
    <w:rsid w:val="0069589B"/>
    <w:rsid w:val="006B14EA"/>
    <w:rsid w:val="006C26EF"/>
    <w:rsid w:val="006C2C52"/>
    <w:rsid w:val="006C4964"/>
    <w:rsid w:val="006D2306"/>
    <w:rsid w:val="006D31F2"/>
    <w:rsid w:val="006D33D0"/>
    <w:rsid w:val="006D410F"/>
    <w:rsid w:val="006D435A"/>
    <w:rsid w:val="006D50F6"/>
    <w:rsid w:val="006D62C5"/>
    <w:rsid w:val="006E24A6"/>
    <w:rsid w:val="006E6E31"/>
    <w:rsid w:val="006E72C7"/>
    <w:rsid w:val="006F28F2"/>
    <w:rsid w:val="00712A39"/>
    <w:rsid w:val="00712FEE"/>
    <w:rsid w:val="00721036"/>
    <w:rsid w:val="00730E5B"/>
    <w:rsid w:val="0073249E"/>
    <w:rsid w:val="00742B9C"/>
    <w:rsid w:val="007458F2"/>
    <w:rsid w:val="0074602C"/>
    <w:rsid w:val="00752CAD"/>
    <w:rsid w:val="007579A2"/>
    <w:rsid w:val="00764287"/>
    <w:rsid w:val="0076615D"/>
    <w:rsid w:val="00770BD0"/>
    <w:rsid w:val="00776B62"/>
    <w:rsid w:val="00777BD3"/>
    <w:rsid w:val="00781D23"/>
    <w:rsid w:val="007903F3"/>
    <w:rsid w:val="007907E6"/>
    <w:rsid w:val="00796F42"/>
    <w:rsid w:val="00797AFA"/>
    <w:rsid w:val="00797E95"/>
    <w:rsid w:val="007A2792"/>
    <w:rsid w:val="007A37C6"/>
    <w:rsid w:val="007B0189"/>
    <w:rsid w:val="007B0417"/>
    <w:rsid w:val="007C7B19"/>
    <w:rsid w:val="007E13F6"/>
    <w:rsid w:val="007E181B"/>
    <w:rsid w:val="007E4A9D"/>
    <w:rsid w:val="007E5763"/>
    <w:rsid w:val="007E5F89"/>
    <w:rsid w:val="007E7889"/>
    <w:rsid w:val="007F2BCA"/>
    <w:rsid w:val="007F3547"/>
    <w:rsid w:val="007F4BEB"/>
    <w:rsid w:val="00803BBA"/>
    <w:rsid w:val="00804006"/>
    <w:rsid w:val="00821953"/>
    <w:rsid w:val="008320A5"/>
    <w:rsid w:val="00836FE3"/>
    <w:rsid w:val="008434A0"/>
    <w:rsid w:val="00844699"/>
    <w:rsid w:val="008553EE"/>
    <w:rsid w:val="00857626"/>
    <w:rsid w:val="00865A4F"/>
    <w:rsid w:val="008772F7"/>
    <w:rsid w:val="008802E5"/>
    <w:rsid w:val="00882091"/>
    <w:rsid w:val="008840F6"/>
    <w:rsid w:val="008922D0"/>
    <w:rsid w:val="008A1B99"/>
    <w:rsid w:val="008A40A9"/>
    <w:rsid w:val="008A4C46"/>
    <w:rsid w:val="008B0D4F"/>
    <w:rsid w:val="008B65E3"/>
    <w:rsid w:val="008B6872"/>
    <w:rsid w:val="008C1A11"/>
    <w:rsid w:val="008D07D6"/>
    <w:rsid w:val="008D0821"/>
    <w:rsid w:val="008D1969"/>
    <w:rsid w:val="008D6053"/>
    <w:rsid w:val="008E0690"/>
    <w:rsid w:val="008E359C"/>
    <w:rsid w:val="008E73F3"/>
    <w:rsid w:val="008F0E46"/>
    <w:rsid w:val="008F4811"/>
    <w:rsid w:val="009052DA"/>
    <w:rsid w:val="00906192"/>
    <w:rsid w:val="00913F58"/>
    <w:rsid w:val="0091422D"/>
    <w:rsid w:val="00914534"/>
    <w:rsid w:val="00925236"/>
    <w:rsid w:val="0093106C"/>
    <w:rsid w:val="00936397"/>
    <w:rsid w:val="009363A3"/>
    <w:rsid w:val="00942914"/>
    <w:rsid w:val="009443D7"/>
    <w:rsid w:val="00944B2F"/>
    <w:rsid w:val="0094789A"/>
    <w:rsid w:val="009519DF"/>
    <w:rsid w:val="00960EE0"/>
    <w:rsid w:val="00967678"/>
    <w:rsid w:val="00973767"/>
    <w:rsid w:val="0097500D"/>
    <w:rsid w:val="00981C4C"/>
    <w:rsid w:val="00981F0D"/>
    <w:rsid w:val="00984456"/>
    <w:rsid w:val="00987765"/>
    <w:rsid w:val="009952E7"/>
    <w:rsid w:val="00995C84"/>
    <w:rsid w:val="009960D9"/>
    <w:rsid w:val="009977C8"/>
    <w:rsid w:val="009A3D3B"/>
    <w:rsid w:val="009C48AE"/>
    <w:rsid w:val="009D0093"/>
    <w:rsid w:val="009D02EB"/>
    <w:rsid w:val="009D0ACE"/>
    <w:rsid w:val="009D179E"/>
    <w:rsid w:val="009D24DC"/>
    <w:rsid w:val="009D6D1C"/>
    <w:rsid w:val="009E35FF"/>
    <w:rsid w:val="009E722E"/>
    <w:rsid w:val="009F0D79"/>
    <w:rsid w:val="009F197C"/>
    <w:rsid w:val="009F1F88"/>
    <w:rsid w:val="009F3029"/>
    <w:rsid w:val="009F66F3"/>
    <w:rsid w:val="00A012B2"/>
    <w:rsid w:val="00A01B4E"/>
    <w:rsid w:val="00A03BEB"/>
    <w:rsid w:val="00A10DD6"/>
    <w:rsid w:val="00A20225"/>
    <w:rsid w:val="00A23956"/>
    <w:rsid w:val="00A32D16"/>
    <w:rsid w:val="00A3711D"/>
    <w:rsid w:val="00A4279C"/>
    <w:rsid w:val="00A45C58"/>
    <w:rsid w:val="00A51B19"/>
    <w:rsid w:val="00A636E8"/>
    <w:rsid w:val="00A66CCA"/>
    <w:rsid w:val="00A72C36"/>
    <w:rsid w:val="00A7437C"/>
    <w:rsid w:val="00A74697"/>
    <w:rsid w:val="00A764B0"/>
    <w:rsid w:val="00A9626D"/>
    <w:rsid w:val="00AA35C2"/>
    <w:rsid w:val="00AA4B33"/>
    <w:rsid w:val="00AA5719"/>
    <w:rsid w:val="00AA5938"/>
    <w:rsid w:val="00AA5C3F"/>
    <w:rsid w:val="00AA7749"/>
    <w:rsid w:val="00AB2CE8"/>
    <w:rsid w:val="00AB65C5"/>
    <w:rsid w:val="00AC1FB9"/>
    <w:rsid w:val="00AD5FE9"/>
    <w:rsid w:val="00AE61EF"/>
    <w:rsid w:val="00AE7229"/>
    <w:rsid w:val="00AF482C"/>
    <w:rsid w:val="00AF6D82"/>
    <w:rsid w:val="00AF7C00"/>
    <w:rsid w:val="00B05DA3"/>
    <w:rsid w:val="00B0617B"/>
    <w:rsid w:val="00B113CC"/>
    <w:rsid w:val="00B15DBC"/>
    <w:rsid w:val="00B23187"/>
    <w:rsid w:val="00B232BE"/>
    <w:rsid w:val="00B25247"/>
    <w:rsid w:val="00B3697F"/>
    <w:rsid w:val="00B36F11"/>
    <w:rsid w:val="00B46B96"/>
    <w:rsid w:val="00B5634A"/>
    <w:rsid w:val="00B62168"/>
    <w:rsid w:val="00B66474"/>
    <w:rsid w:val="00B72141"/>
    <w:rsid w:val="00B7342C"/>
    <w:rsid w:val="00B82B55"/>
    <w:rsid w:val="00B82D30"/>
    <w:rsid w:val="00B8541E"/>
    <w:rsid w:val="00B86B47"/>
    <w:rsid w:val="00B968E4"/>
    <w:rsid w:val="00BB06E9"/>
    <w:rsid w:val="00BB45EF"/>
    <w:rsid w:val="00BD0D3D"/>
    <w:rsid w:val="00BD2653"/>
    <w:rsid w:val="00BD3952"/>
    <w:rsid w:val="00BD4592"/>
    <w:rsid w:val="00BE0941"/>
    <w:rsid w:val="00BF472D"/>
    <w:rsid w:val="00C00D1F"/>
    <w:rsid w:val="00C0184C"/>
    <w:rsid w:val="00C0436F"/>
    <w:rsid w:val="00C13CC9"/>
    <w:rsid w:val="00C15B8E"/>
    <w:rsid w:val="00C26B2B"/>
    <w:rsid w:val="00C32D68"/>
    <w:rsid w:val="00C43F48"/>
    <w:rsid w:val="00C4593A"/>
    <w:rsid w:val="00C463C1"/>
    <w:rsid w:val="00C522A1"/>
    <w:rsid w:val="00C55B04"/>
    <w:rsid w:val="00C6030A"/>
    <w:rsid w:val="00C706F1"/>
    <w:rsid w:val="00C77056"/>
    <w:rsid w:val="00C822F5"/>
    <w:rsid w:val="00C849FE"/>
    <w:rsid w:val="00C84A0F"/>
    <w:rsid w:val="00C93CDD"/>
    <w:rsid w:val="00C94E7B"/>
    <w:rsid w:val="00C95477"/>
    <w:rsid w:val="00C955B4"/>
    <w:rsid w:val="00CA1FB8"/>
    <w:rsid w:val="00CA5778"/>
    <w:rsid w:val="00CB015D"/>
    <w:rsid w:val="00CB0916"/>
    <w:rsid w:val="00CD1328"/>
    <w:rsid w:val="00CD30E9"/>
    <w:rsid w:val="00CD40D4"/>
    <w:rsid w:val="00CE0E9D"/>
    <w:rsid w:val="00CE3AAC"/>
    <w:rsid w:val="00CE48F4"/>
    <w:rsid w:val="00CE72D5"/>
    <w:rsid w:val="00CF5115"/>
    <w:rsid w:val="00CF5222"/>
    <w:rsid w:val="00CF6B67"/>
    <w:rsid w:val="00D010B9"/>
    <w:rsid w:val="00D0343D"/>
    <w:rsid w:val="00D1471C"/>
    <w:rsid w:val="00D23D5E"/>
    <w:rsid w:val="00D2645A"/>
    <w:rsid w:val="00D27111"/>
    <w:rsid w:val="00D27CC7"/>
    <w:rsid w:val="00D30935"/>
    <w:rsid w:val="00D318A6"/>
    <w:rsid w:val="00D32BAD"/>
    <w:rsid w:val="00D33A1E"/>
    <w:rsid w:val="00D40724"/>
    <w:rsid w:val="00D42CE5"/>
    <w:rsid w:val="00D4362A"/>
    <w:rsid w:val="00D52AEA"/>
    <w:rsid w:val="00D61D35"/>
    <w:rsid w:val="00D649B5"/>
    <w:rsid w:val="00D65557"/>
    <w:rsid w:val="00D67C7A"/>
    <w:rsid w:val="00D70401"/>
    <w:rsid w:val="00D72507"/>
    <w:rsid w:val="00D74602"/>
    <w:rsid w:val="00D762A7"/>
    <w:rsid w:val="00D80EEA"/>
    <w:rsid w:val="00D834ED"/>
    <w:rsid w:val="00D83F40"/>
    <w:rsid w:val="00D900A3"/>
    <w:rsid w:val="00D92DD0"/>
    <w:rsid w:val="00D97643"/>
    <w:rsid w:val="00DA0790"/>
    <w:rsid w:val="00DA1812"/>
    <w:rsid w:val="00DA3ED9"/>
    <w:rsid w:val="00DA63A9"/>
    <w:rsid w:val="00DA6FE2"/>
    <w:rsid w:val="00DA76F5"/>
    <w:rsid w:val="00DB52AE"/>
    <w:rsid w:val="00DB775B"/>
    <w:rsid w:val="00DC1C9D"/>
    <w:rsid w:val="00DC5A74"/>
    <w:rsid w:val="00DD1940"/>
    <w:rsid w:val="00DE57A2"/>
    <w:rsid w:val="00DF19B3"/>
    <w:rsid w:val="00DF4C1D"/>
    <w:rsid w:val="00DF7825"/>
    <w:rsid w:val="00E00D65"/>
    <w:rsid w:val="00E01B90"/>
    <w:rsid w:val="00E01D92"/>
    <w:rsid w:val="00E0312B"/>
    <w:rsid w:val="00E0377B"/>
    <w:rsid w:val="00E14CE7"/>
    <w:rsid w:val="00E16911"/>
    <w:rsid w:val="00E2796E"/>
    <w:rsid w:val="00E3788F"/>
    <w:rsid w:val="00E4247F"/>
    <w:rsid w:val="00E4705E"/>
    <w:rsid w:val="00E504BA"/>
    <w:rsid w:val="00E57726"/>
    <w:rsid w:val="00E577EB"/>
    <w:rsid w:val="00E71127"/>
    <w:rsid w:val="00E73497"/>
    <w:rsid w:val="00E74F08"/>
    <w:rsid w:val="00E75790"/>
    <w:rsid w:val="00E82294"/>
    <w:rsid w:val="00E87786"/>
    <w:rsid w:val="00E90F22"/>
    <w:rsid w:val="00E92632"/>
    <w:rsid w:val="00E9293E"/>
    <w:rsid w:val="00E9353F"/>
    <w:rsid w:val="00EB23D1"/>
    <w:rsid w:val="00EC2F46"/>
    <w:rsid w:val="00EC53CE"/>
    <w:rsid w:val="00EC7713"/>
    <w:rsid w:val="00EC77F6"/>
    <w:rsid w:val="00ED5572"/>
    <w:rsid w:val="00ED790D"/>
    <w:rsid w:val="00EE588C"/>
    <w:rsid w:val="00EE6767"/>
    <w:rsid w:val="00EF13A1"/>
    <w:rsid w:val="00F0264A"/>
    <w:rsid w:val="00F12B01"/>
    <w:rsid w:val="00F138A2"/>
    <w:rsid w:val="00F23C1B"/>
    <w:rsid w:val="00F27BF7"/>
    <w:rsid w:val="00F32945"/>
    <w:rsid w:val="00F35307"/>
    <w:rsid w:val="00F418A1"/>
    <w:rsid w:val="00F463FE"/>
    <w:rsid w:val="00F563BA"/>
    <w:rsid w:val="00F74887"/>
    <w:rsid w:val="00F77076"/>
    <w:rsid w:val="00F93204"/>
    <w:rsid w:val="00FA014B"/>
    <w:rsid w:val="00FA0680"/>
    <w:rsid w:val="00FA7269"/>
    <w:rsid w:val="00FB0BC9"/>
    <w:rsid w:val="00FC1C3E"/>
    <w:rsid w:val="00FC4BE9"/>
    <w:rsid w:val="00FD11FA"/>
    <w:rsid w:val="00FD75C7"/>
    <w:rsid w:val="00FE27F4"/>
    <w:rsid w:val="00FE7EBB"/>
    <w:rsid w:val="00FF10FF"/>
    <w:rsid w:val="00FF5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."/>
  <w:listSeparator w:val=","/>
  <w15:docId w15:val="{8FC793E9-60D2-49B2-AA3A-240106413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 (W1)" w:eastAsia="Times New Roman" w:hAnsi="Arial (W1)" w:cs="Times New Roman"/>
        <w:lang w:val="en-AU" w:eastAsia="en-AU" w:bidi="ar-SA"/>
      </w:rPr>
    </w:rPrDefault>
    <w:pPrDefault/>
  </w:docDefaults>
  <w:latentStyles w:defLockedState="1" w:defUIPriority="0" w:defSemiHidden="0" w:defUnhideWhenUsed="0" w:defQFormat="0" w:count="371">
    <w:lsdException w:name="Normal" w:locked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locked="0" w:semiHidden="1" w:unhideWhenUsed="1"/>
    <w:lsdException w:name="annotation text" w:semiHidden="1" w:unhideWhenUsed="1"/>
    <w:lsdException w:name="header" w:locked="0" w:semiHidden="1" w:uiPriority="3" w:unhideWhenUsed="1"/>
    <w:lsdException w:name="footer" w:locked="0" w:semiHidden="1" w:uiPriority="1" w:unhideWhenUsed="1"/>
    <w:lsdException w:name="index heading" w:semiHidden="1" w:unhideWhenUsed="1"/>
    <w:lsdException w:name="caption" w:locked="0" w:semiHidden="1" w:unhideWhenUsed="1" w:qFormat="1"/>
    <w:lsdException w:name="table of figures" w:locked="0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0" w:semiHidden="1" w:unhideWhenUsed="1"/>
    <w:lsdException w:name="endnote reference" w:semiHidden="1" w:unhideWhenUsed="1"/>
    <w:lsdException w:name="endnote text" w:semiHidden="1" w:unhideWhenUsed="1"/>
    <w:lsdException w:name="table of authorities" w:locked="0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qFormat="1"/>
    <w:lsdException w:name="Closing" w:semiHidden="1" w:unhideWhenUsed="1"/>
    <w:lsdException w:name="Signature" w:semiHidden="1" w:unhideWhenUsed="1"/>
    <w:lsdException w:name="Default Paragraph Font" w:locked="0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qFormat="1"/>
    <w:lsdException w:name="Salutation" w:semiHidden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locked="0" w:semiHidden="1" w:unhideWhenUsed="1"/>
    <w:lsdException w:name="Strong" w:semiHidden="1" w:qFormat="1"/>
    <w:lsdException w:name="Emphasis" w:semiHidden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locked="0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 w:uiPriority="99"/>
    <w:lsdException w:name="List Paragraph" w:semiHidden="1" w:uiPriority="1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locked="0" w:semiHidden="1" w:uiPriority="37" w:unhideWhenUsed="1"/>
    <w:lsdException w:name="TOC Heading" w:locked="0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</w:latentStyles>
  <w:style w:type="paragraph" w:default="1" w:styleId="Normal">
    <w:name w:val="Normal"/>
    <w:qFormat/>
    <w:rsid w:val="005711D8"/>
    <w:pPr>
      <w:spacing w:line="260" w:lineRule="exact"/>
    </w:pPr>
    <w:rPr>
      <w:rFonts w:ascii="Arial" w:hAnsi="Arial"/>
      <w:color w:val="414042" w:themeColor="text1"/>
      <w:sz w:val="18"/>
      <w:szCs w:val="24"/>
    </w:rPr>
  </w:style>
  <w:style w:type="paragraph" w:styleId="Heading1">
    <w:name w:val="heading 1"/>
    <w:basedOn w:val="Normal"/>
    <w:next w:val="Normal"/>
    <w:semiHidden/>
    <w:qFormat/>
    <w:locked/>
    <w:rsid w:val="00134C87"/>
    <w:pPr>
      <w:keepNext/>
      <w:numPr>
        <w:numId w:val="34"/>
      </w:numPr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semiHidden/>
    <w:qFormat/>
    <w:locked/>
    <w:rsid w:val="00134C87"/>
    <w:pPr>
      <w:keepNext/>
      <w:numPr>
        <w:ilvl w:val="1"/>
        <w:numId w:val="34"/>
      </w:numPr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semiHidden/>
    <w:qFormat/>
    <w:locked/>
    <w:rsid w:val="00134C87"/>
    <w:pPr>
      <w:keepNext/>
      <w:numPr>
        <w:ilvl w:val="2"/>
        <w:numId w:val="34"/>
      </w:numPr>
      <w:spacing w:before="240" w:after="60"/>
      <w:outlineLvl w:val="2"/>
    </w:pPr>
    <w:rPr>
      <w:rFonts w:cs="Arial"/>
      <w:b/>
      <w:bCs/>
      <w:sz w:val="26"/>
      <w:szCs w:val="26"/>
    </w:rPr>
  </w:style>
  <w:style w:type="paragraph" w:styleId="Heading4">
    <w:name w:val="heading 4"/>
    <w:basedOn w:val="Normal"/>
    <w:next w:val="Normal"/>
    <w:semiHidden/>
    <w:qFormat/>
    <w:locked/>
    <w:rsid w:val="00134C87"/>
    <w:pPr>
      <w:keepNext/>
      <w:numPr>
        <w:ilvl w:val="3"/>
        <w:numId w:val="34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semiHidden/>
    <w:qFormat/>
    <w:locked/>
    <w:rsid w:val="00134C87"/>
    <w:pPr>
      <w:numPr>
        <w:ilvl w:val="4"/>
        <w:numId w:val="34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semiHidden/>
    <w:qFormat/>
    <w:locked/>
    <w:rsid w:val="00134C87"/>
    <w:pPr>
      <w:numPr>
        <w:ilvl w:val="5"/>
        <w:numId w:val="34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semiHidden/>
    <w:qFormat/>
    <w:locked/>
    <w:rsid w:val="00134C87"/>
    <w:pPr>
      <w:numPr>
        <w:ilvl w:val="6"/>
        <w:numId w:val="34"/>
      </w:numPr>
      <w:spacing w:before="240" w:after="60"/>
      <w:outlineLvl w:val="6"/>
    </w:pPr>
  </w:style>
  <w:style w:type="paragraph" w:styleId="Heading8">
    <w:name w:val="heading 8"/>
    <w:basedOn w:val="Normal"/>
    <w:next w:val="Normal"/>
    <w:semiHidden/>
    <w:qFormat/>
    <w:locked/>
    <w:rsid w:val="00134C87"/>
    <w:pPr>
      <w:numPr>
        <w:ilvl w:val="7"/>
        <w:numId w:val="34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semiHidden/>
    <w:qFormat/>
    <w:locked/>
    <w:rsid w:val="00134C87"/>
    <w:pPr>
      <w:numPr>
        <w:ilvl w:val="8"/>
        <w:numId w:val="34"/>
      </w:numPr>
      <w:spacing w:before="240" w:after="60"/>
      <w:outlineLvl w:val="8"/>
    </w:pPr>
    <w:rPr>
      <w:rFonts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WestpacHeading1">
    <w:name w:val="WestpacHeading1"/>
    <w:next w:val="WestpacHeading2"/>
    <w:qFormat/>
    <w:rsid w:val="000B1B15"/>
    <w:pPr>
      <w:pageBreakBefore/>
      <w:spacing w:after="480" w:line="720" w:lineRule="exact"/>
      <w:outlineLvl w:val="0"/>
    </w:pPr>
    <w:rPr>
      <w:rFonts w:ascii="Times New Roman" w:hAnsi="Times New Roman"/>
      <w:color w:val="E41B13" w:themeColor="text2"/>
      <w:kern w:val="32"/>
      <w:sz w:val="84"/>
      <w:szCs w:val="84"/>
    </w:rPr>
  </w:style>
  <w:style w:type="paragraph" w:customStyle="1" w:styleId="WestpacHeading2">
    <w:name w:val="WestpacHeading2"/>
    <w:next w:val="WestpacVoice"/>
    <w:qFormat/>
    <w:rsid w:val="00554E16"/>
    <w:pPr>
      <w:keepNext/>
      <w:spacing w:before="240" w:after="240"/>
      <w:outlineLvl w:val="1"/>
    </w:pPr>
    <w:rPr>
      <w:rFonts w:ascii="Times New Roman" w:hAnsi="Times New Roman"/>
      <w:color w:val="E41B13" w:themeColor="text2"/>
      <w:sz w:val="40"/>
      <w:szCs w:val="24"/>
    </w:rPr>
  </w:style>
  <w:style w:type="paragraph" w:customStyle="1" w:styleId="WestpacVoice">
    <w:name w:val="WestpacVoice"/>
    <w:link w:val="WestpacVoiceChar"/>
    <w:qFormat/>
    <w:rsid w:val="000C2F8F"/>
    <w:pPr>
      <w:numPr>
        <w:numId w:val="32"/>
      </w:numPr>
      <w:spacing w:line="260" w:lineRule="exact"/>
    </w:pPr>
    <w:rPr>
      <w:rFonts w:ascii="Arial" w:hAnsi="Arial"/>
      <w:color w:val="414042" w:themeColor="text1"/>
      <w:sz w:val="18"/>
      <w:szCs w:val="24"/>
    </w:rPr>
  </w:style>
  <w:style w:type="paragraph" w:customStyle="1" w:styleId="WestpacHeading3">
    <w:name w:val="WestpacHeading3"/>
    <w:next w:val="WestpacVoice"/>
    <w:qFormat/>
    <w:rsid w:val="00E75790"/>
    <w:pPr>
      <w:keepNext/>
      <w:spacing w:before="240" w:after="120"/>
      <w:outlineLvl w:val="2"/>
    </w:pPr>
    <w:rPr>
      <w:rFonts w:ascii="Arial" w:hAnsi="Arial" w:cs="Arial"/>
      <w:b/>
      <w:color w:val="414042" w:themeColor="text1"/>
      <w:sz w:val="22"/>
    </w:rPr>
  </w:style>
  <w:style w:type="character" w:styleId="FollowedHyperlink">
    <w:name w:val="FollowedHyperlink"/>
    <w:basedOn w:val="DefaultParagraphFont"/>
    <w:semiHidden/>
    <w:rsid w:val="00BE0941"/>
    <w:rPr>
      <w:color w:val="800080"/>
      <w:u w:val="single"/>
    </w:rPr>
  </w:style>
  <w:style w:type="paragraph" w:styleId="Footer">
    <w:name w:val="footer"/>
    <w:basedOn w:val="WestpacVoice"/>
    <w:link w:val="FooterChar"/>
    <w:uiPriority w:val="1"/>
    <w:rsid w:val="00321885"/>
    <w:pPr>
      <w:jc w:val="right"/>
    </w:pPr>
    <w:rPr>
      <w:sz w:val="16"/>
      <w:szCs w:val="14"/>
    </w:rPr>
  </w:style>
  <w:style w:type="paragraph" w:styleId="Header">
    <w:name w:val="header"/>
    <w:basedOn w:val="Normal"/>
    <w:link w:val="HeaderChar"/>
    <w:uiPriority w:val="3"/>
    <w:rsid w:val="00FC1C3E"/>
    <w:pPr>
      <w:tabs>
        <w:tab w:val="center" w:pos="4513"/>
        <w:tab w:val="right" w:pos="9026"/>
      </w:tabs>
      <w:spacing w:line="240" w:lineRule="auto"/>
    </w:pPr>
  </w:style>
  <w:style w:type="character" w:styleId="PageNumber">
    <w:name w:val="page number"/>
    <w:basedOn w:val="DefaultParagraphFont"/>
    <w:semiHidden/>
    <w:rsid w:val="00134C87"/>
    <w:rPr>
      <w:rFonts w:ascii="Arial" w:hAnsi="Arial"/>
      <w:color w:val="8C7D70"/>
      <w:sz w:val="20"/>
    </w:rPr>
  </w:style>
  <w:style w:type="paragraph" w:customStyle="1" w:styleId="WestpacHeading4">
    <w:name w:val="WestpacHeading4"/>
    <w:next w:val="WestpacVoice"/>
    <w:qFormat/>
    <w:rsid w:val="004B236A"/>
    <w:pPr>
      <w:keepNext/>
      <w:spacing w:before="240"/>
      <w:outlineLvl w:val="3"/>
    </w:pPr>
    <w:rPr>
      <w:rFonts w:ascii="Arial Bold" w:hAnsi="Arial Bold" w:cs="Arial"/>
      <w:b/>
      <w:caps/>
      <w:color w:val="E41B13" w:themeColor="text2"/>
      <w:sz w:val="18"/>
      <w:szCs w:val="24"/>
    </w:rPr>
  </w:style>
  <w:style w:type="paragraph" w:customStyle="1" w:styleId="WestpacHeading5">
    <w:name w:val="WestpacHeading5"/>
    <w:basedOn w:val="WestpacHeading4"/>
    <w:next w:val="WestpacVoice"/>
    <w:rsid w:val="00914534"/>
    <w:rPr>
      <w:color w:val="9B4C8C" w:themeColor="accent4"/>
      <w:sz w:val="16"/>
    </w:rPr>
  </w:style>
  <w:style w:type="paragraph" w:customStyle="1" w:styleId="WestpacFCCustomer">
    <w:name w:val="WestpacFCCustomer"/>
    <w:rsid w:val="00013556"/>
    <w:pPr>
      <w:keepNext/>
      <w:spacing w:line="1160" w:lineRule="exact"/>
    </w:pPr>
    <w:rPr>
      <w:rFonts w:ascii="Times New Roman" w:hAnsi="Times New Roman"/>
      <w:color w:val="FFFFFF"/>
      <w:spacing w:val="-20"/>
      <w:kern w:val="32"/>
      <w:sz w:val="128"/>
      <w:szCs w:val="24"/>
      <w:lang w:val="en-US" w:eastAsia="en-US"/>
    </w:rPr>
  </w:style>
  <w:style w:type="paragraph" w:customStyle="1" w:styleId="WestpacFCTitle">
    <w:name w:val="WestpacFCTitle"/>
    <w:basedOn w:val="WestpacVoice"/>
    <w:rsid w:val="00FF10FF"/>
    <w:pPr>
      <w:spacing w:line="1160" w:lineRule="exact"/>
    </w:pPr>
    <w:rPr>
      <w:rFonts w:ascii="Times New Roman" w:hAnsi="Times New Roman"/>
      <w:color w:val="4C2F4E" w:themeColor="accent3"/>
      <w:sz w:val="128"/>
      <w:szCs w:val="128"/>
      <w:lang w:val="en-US" w:eastAsia="en-US"/>
    </w:rPr>
  </w:style>
  <w:style w:type="paragraph" w:customStyle="1" w:styleId="WestpacFCInfoHeading1">
    <w:name w:val="WestpacFCInfoHeading1"/>
    <w:basedOn w:val="WestpacVoice"/>
    <w:rsid w:val="001E282B"/>
    <w:pPr>
      <w:spacing w:before="360" w:line="240" w:lineRule="auto"/>
    </w:pPr>
    <w:rPr>
      <w:rFonts w:ascii="Times New Roman" w:hAnsi="Times New Roman"/>
      <w:color w:val="FFFFFF"/>
      <w:sz w:val="56"/>
      <w:szCs w:val="56"/>
      <w:lang w:val="en-US" w:eastAsia="en-US"/>
    </w:rPr>
  </w:style>
  <w:style w:type="paragraph" w:customStyle="1" w:styleId="WestpacFCInfoHeading2">
    <w:name w:val="WestpacFCInfoHeading2"/>
    <w:basedOn w:val="WestpacFCInfoHeading1"/>
    <w:rsid w:val="006D33D0"/>
    <w:rPr>
      <w:rFonts w:ascii="Arial" w:hAnsi="Arial"/>
      <w:b/>
      <w:sz w:val="32"/>
    </w:rPr>
  </w:style>
  <w:style w:type="paragraph" w:customStyle="1" w:styleId="WestpacFCInfo10">
    <w:name w:val="WestpacFCInfo10"/>
    <w:rsid w:val="001E282B"/>
    <w:pPr>
      <w:spacing w:before="360"/>
    </w:pPr>
    <w:rPr>
      <w:rFonts w:ascii="Arial" w:hAnsi="Arial"/>
      <w:b/>
      <w:color w:val="FFFFFF"/>
      <w:szCs w:val="24"/>
      <w:lang w:val="en-US" w:eastAsia="en-US"/>
    </w:rPr>
  </w:style>
  <w:style w:type="paragraph" w:customStyle="1" w:styleId="WestpacFCInfo6">
    <w:name w:val="WestpacFCInfo6"/>
    <w:basedOn w:val="WestpacFCInfo10"/>
    <w:rsid w:val="006D33D0"/>
    <w:rPr>
      <w:b w:val="0"/>
      <w:sz w:val="16"/>
    </w:rPr>
  </w:style>
  <w:style w:type="paragraph" w:customStyle="1" w:styleId="WestpacHeaderNoTOC">
    <w:name w:val="WestpacHeaderNoTOC"/>
    <w:basedOn w:val="WestpacHeading1"/>
    <w:rsid w:val="000B1B15"/>
    <w:pPr>
      <w:pageBreakBefore w:val="0"/>
    </w:pPr>
    <w:rPr>
      <w:sz w:val="72"/>
    </w:rPr>
  </w:style>
  <w:style w:type="paragraph" w:styleId="FootnoteText">
    <w:name w:val="footnote text"/>
    <w:basedOn w:val="Normal"/>
    <w:semiHidden/>
    <w:unhideWhenUsed/>
    <w:rsid w:val="00134C87"/>
    <w:rPr>
      <w:color w:val="495761"/>
      <w:sz w:val="16"/>
      <w:szCs w:val="20"/>
    </w:rPr>
  </w:style>
  <w:style w:type="paragraph" w:customStyle="1" w:styleId="WestpacIntroduction">
    <w:name w:val="WestpacIntroduction"/>
    <w:next w:val="WestpacVoice"/>
    <w:qFormat/>
    <w:rsid w:val="000F5125"/>
    <w:pPr>
      <w:spacing w:after="240" w:line="280" w:lineRule="exact"/>
    </w:pPr>
    <w:rPr>
      <w:rFonts w:ascii="Arial Black" w:hAnsi="Arial Black"/>
      <w:b/>
      <w:color w:val="414042" w:themeColor="text1"/>
      <w:szCs w:val="24"/>
    </w:rPr>
  </w:style>
  <w:style w:type="paragraph" w:customStyle="1" w:styleId="WestpacBullet1">
    <w:name w:val="WestpacBullet1"/>
    <w:qFormat/>
    <w:rsid w:val="00497385"/>
    <w:pPr>
      <w:numPr>
        <w:numId w:val="38"/>
      </w:numPr>
      <w:spacing w:after="120" w:line="260" w:lineRule="exact"/>
      <w:ind w:left="357" w:hanging="357"/>
    </w:pPr>
    <w:rPr>
      <w:rFonts w:ascii="Arial" w:hAnsi="Arial"/>
      <w:color w:val="414042" w:themeColor="text1"/>
      <w:sz w:val="18"/>
      <w:szCs w:val="24"/>
    </w:rPr>
  </w:style>
  <w:style w:type="paragraph" w:customStyle="1" w:styleId="WestpacBullet2">
    <w:name w:val="WestpacBullet2"/>
    <w:rsid w:val="00497385"/>
    <w:pPr>
      <w:numPr>
        <w:numId w:val="16"/>
      </w:numPr>
      <w:spacing w:line="260" w:lineRule="exact"/>
      <w:ind w:left="714" w:hanging="357"/>
    </w:pPr>
    <w:rPr>
      <w:rFonts w:ascii="Arial" w:hAnsi="Arial"/>
      <w:color w:val="414042" w:themeColor="text1"/>
      <w:sz w:val="18"/>
      <w:szCs w:val="24"/>
    </w:rPr>
  </w:style>
  <w:style w:type="paragraph" w:styleId="Caption">
    <w:name w:val="caption"/>
    <w:basedOn w:val="Normal"/>
    <w:next w:val="WestpacVoice"/>
    <w:qFormat/>
    <w:rsid w:val="00F74887"/>
    <w:pPr>
      <w:spacing w:before="120" w:after="120"/>
    </w:pPr>
    <w:rPr>
      <w:i/>
      <w:sz w:val="16"/>
    </w:rPr>
  </w:style>
  <w:style w:type="paragraph" w:customStyle="1" w:styleId="WestpacBulletAccept1">
    <w:name w:val="WestpacBulletAccept1"/>
    <w:rsid w:val="009D179E"/>
    <w:pPr>
      <w:numPr>
        <w:numId w:val="17"/>
      </w:numPr>
      <w:spacing w:after="120" w:line="260" w:lineRule="exact"/>
    </w:pPr>
    <w:rPr>
      <w:rFonts w:ascii="Arial" w:hAnsi="Arial"/>
      <w:bCs/>
      <w:color w:val="414042" w:themeColor="text1"/>
      <w:sz w:val="18"/>
    </w:rPr>
  </w:style>
  <w:style w:type="paragraph" w:customStyle="1" w:styleId="WestpacBulletAccept2">
    <w:name w:val="WestpacBulletAccept2"/>
    <w:basedOn w:val="WestpacBulletAccept1"/>
    <w:rsid w:val="00391760"/>
    <w:pPr>
      <w:tabs>
        <w:tab w:val="clear" w:pos="357"/>
        <w:tab w:val="num" w:pos="567"/>
      </w:tabs>
      <w:spacing w:after="60"/>
      <w:ind w:left="709"/>
    </w:pPr>
    <w:rPr>
      <w:noProof/>
      <w:lang w:val="en-US" w:eastAsia="en-US"/>
    </w:rPr>
  </w:style>
  <w:style w:type="paragraph" w:customStyle="1" w:styleId="WestpacBulletList1">
    <w:name w:val="WestpacBulletList1"/>
    <w:uiPriority w:val="99"/>
    <w:qFormat/>
    <w:rsid w:val="009D179E"/>
    <w:pPr>
      <w:numPr>
        <w:ilvl w:val="1"/>
        <w:numId w:val="32"/>
      </w:numPr>
      <w:spacing w:after="120" w:line="260" w:lineRule="exact"/>
    </w:pPr>
    <w:rPr>
      <w:rFonts w:ascii="Arial" w:hAnsi="Arial"/>
      <w:bCs/>
      <w:color w:val="414042" w:themeColor="text1"/>
      <w:sz w:val="18"/>
    </w:rPr>
  </w:style>
  <w:style w:type="paragraph" w:customStyle="1" w:styleId="WestpacBulletList2">
    <w:name w:val="WestpacBulletList2"/>
    <w:uiPriority w:val="99"/>
    <w:rsid w:val="00497385"/>
    <w:pPr>
      <w:numPr>
        <w:ilvl w:val="2"/>
        <w:numId w:val="32"/>
      </w:numPr>
      <w:spacing w:line="260" w:lineRule="exact"/>
    </w:pPr>
    <w:rPr>
      <w:rFonts w:ascii="Arial" w:hAnsi="Arial"/>
      <w:bCs/>
      <w:color w:val="414042" w:themeColor="text1"/>
      <w:sz w:val="18"/>
    </w:rPr>
  </w:style>
  <w:style w:type="paragraph" w:customStyle="1" w:styleId="WestpacBulletList3">
    <w:name w:val="WestpacBulletList3"/>
    <w:uiPriority w:val="99"/>
    <w:rsid w:val="00497385"/>
    <w:pPr>
      <w:numPr>
        <w:ilvl w:val="3"/>
        <w:numId w:val="32"/>
      </w:numPr>
      <w:spacing w:line="260" w:lineRule="exact"/>
    </w:pPr>
    <w:rPr>
      <w:rFonts w:ascii="Arial" w:hAnsi="Arial"/>
      <w:bCs/>
      <w:color w:val="414042" w:themeColor="text1"/>
      <w:sz w:val="18"/>
    </w:rPr>
  </w:style>
  <w:style w:type="paragraph" w:customStyle="1" w:styleId="WestpacBulletListNum1">
    <w:name w:val="WestpacBulletListNum1"/>
    <w:uiPriority w:val="99"/>
    <w:qFormat/>
    <w:rsid w:val="00497385"/>
    <w:pPr>
      <w:numPr>
        <w:ilvl w:val="4"/>
        <w:numId w:val="32"/>
      </w:numPr>
      <w:spacing w:line="260" w:lineRule="exact"/>
    </w:pPr>
    <w:rPr>
      <w:rFonts w:ascii="Arial" w:hAnsi="Arial" w:cs="Arial"/>
      <w:color w:val="414042" w:themeColor="text1"/>
      <w:sz w:val="18"/>
      <w:szCs w:val="24"/>
    </w:rPr>
  </w:style>
  <w:style w:type="paragraph" w:customStyle="1" w:styleId="WestpacTableHead">
    <w:name w:val="WestpacTableHead"/>
    <w:rsid w:val="000F5125"/>
    <w:pPr>
      <w:spacing w:before="120" w:after="120"/>
    </w:pPr>
    <w:rPr>
      <w:rFonts w:ascii="Arial" w:hAnsi="Arial"/>
      <w:b/>
      <w:color w:val="FFFFFF"/>
      <w:sz w:val="18"/>
      <w:szCs w:val="24"/>
      <w:lang w:val="en-US" w:eastAsia="en-US"/>
    </w:rPr>
  </w:style>
  <w:style w:type="paragraph" w:customStyle="1" w:styleId="WestpacTableSubHead">
    <w:name w:val="WestpacTableSubHead"/>
    <w:basedOn w:val="WestpacTableHead"/>
    <w:rsid w:val="000F5125"/>
    <w:rPr>
      <w:color w:val="414042" w:themeColor="text1"/>
      <w:sz w:val="16"/>
    </w:rPr>
  </w:style>
  <w:style w:type="paragraph" w:customStyle="1" w:styleId="WestpacTableTextL">
    <w:name w:val="WestpacTableTextL"/>
    <w:qFormat/>
    <w:rsid w:val="0028166D"/>
    <w:pPr>
      <w:spacing w:before="60" w:after="60" w:line="240" w:lineRule="exact"/>
    </w:pPr>
    <w:rPr>
      <w:rFonts w:ascii="Arial" w:hAnsi="Arial"/>
      <w:color w:val="414042" w:themeColor="text1"/>
      <w:sz w:val="16"/>
      <w:szCs w:val="24"/>
      <w:lang w:val="en-US" w:eastAsia="en-US"/>
    </w:rPr>
  </w:style>
  <w:style w:type="paragraph" w:customStyle="1" w:styleId="WestpacExternalVoiceRed">
    <w:name w:val="WestpacExternalVoiceRed"/>
    <w:basedOn w:val="Normal"/>
    <w:qFormat/>
    <w:rsid w:val="004F3BD6"/>
    <w:pPr>
      <w:spacing w:after="120"/>
    </w:pPr>
    <w:rPr>
      <w:rFonts w:ascii="Times New Roman" w:hAnsi="Times New Roman"/>
      <w:i/>
      <w:color w:val="E41B13" w:themeColor="text2"/>
      <w:sz w:val="22"/>
    </w:rPr>
  </w:style>
  <w:style w:type="paragraph" w:customStyle="1" w:styleId="WestpacExternalVoiceRedBold">
    <w:name w:val="WestpacExternalVoiceRedBold"/>
    <w:basedOn w:val="WestpacExternalVoiceRed"/>
    <w:qFormat/>
    <w:rsid w:val="004F3BD6"/>
    <w:rPr>
      <w:b/>
    </w:rPr>
  </w:style>
  <w:style w:type="character" w:customStyle="1" w:styleId="zBold">
    <w:name w:val="zBold"/>
    <w:basedOn w:val="DefaultParagraphFont"/>
    <w:rsid w:val="00FA7269"/>
    <w:rPr>
      <w:b/>
    </w:rPr>
  </w:style>
  <w:style w:type="character" w:customStyle="1" w:styleId="zBoldItal">
    <w:name w:val="zBoldItal"/>
    <w:basedOn w:val="DefaultParagraphFont"/>
    <w:rsid w:val="00FA7269"/>
    <w:rPr>
      <w:b/>
      <w:i/>
    </w:rPr>
  </w:style>
  <w:style w:type="character" w:customStyle="1" w:styleId="zBoldColour">
    <w:name w:val="zBoldColour"/>
    <w:basedOn w:val="DefaultParagraphFont"/>
    <w:rsid w:val="0058059B"/>
    <w:rPr>
      <w:b/>
      <w:color w:val="E41B13" w:themeColor="text2"/>
    </w:rPr>
  </w:style>
  <w:style w:type="character" w:customStyle="1" w:styleId="zBoldColourItal">
    <w:name w:val="zBoldColourItal"/>
    <w:basedOn w:val="DefaultParagraphFont"/>
    <w:rsid w:val="0058059B"/>
    <w:rPr>
      <w:b/>
      <w:i/>
      <w:color w:val="E41B13" w:themeColor="text2"/>
    </w:rPr>
  </w:style>
  <w:style w:type="character" w:customStyle="1" w:styleId="zBoldPurple">
    <w:name w:val="zBoldPurple"/>
    <w:basedOn w:val="DefaultParagraphFont"/>
    <w:rsid w:val="00FF10FF"/>
    <w:rPr>
      <w:rFonts w:ascii="Times New Roman" w:hAnsi="Times New Roman"/>
      <w:b/>
      <w:color w:val="4C2F4E" w:themeColor="accent3"/>
      <w:sz w:val="24"/>
    </w:rPr>
  </w:style>
  <w:style w:type="character" w:customStyle="1" w:styleId="zBoldPurpleItalic">
    <w:name w:val="zBoldPurpleItalic"/>
    <w:basedOn w:val="DefaultParagraphFont"/>
    <w:rsid w:val="00FF10FF"/>
    <w:rPr>
      <w:rFonts w:ascii="Times New Roman" w:hAnsi="Times New Roman"/>
      <w:b/>
      <w:i/>
      <w:color w:val="4C2F4E" w:themeColor="accent3"/>
      <w:sz w:val="24"/>
    </w:rPr>
  </w:style>
  <w:style w:type="paragraph" w:customStyle="1" w:styleId="WestpacTableTextC">
    <w:name w:val="WestpacTableTextC"/>
    <w:basedOn w:val="WestpacTableTextL"/>
    <w:rsid w:val="00CF5115"/>
    <w:pPr>
      <w:jc w:val="center"/>
    </w:pPr>
  </w:style>
  <w:style w:type="paragraph" w:customStyle="1" w:styleId="WestpacTableTextR">
    <w:name w:val="WestpacTableTextR"/>
    <w:basedOn w:val="WestpacTableTextL"/>
    <w:rsid w:val="00CF5115"/>
    <w:pPr>
      <w:jc w:val="right"/>
    </w:pPr>
  </w:style>
  <w:style w:type="paragraph" w:customStyle="1" w:styleId="WestpacExternalVoiceStone">
    <w:name w:val="WestpacExternalVoiceStone"/>
    <w:basedOn w:val="Normal"/>
    <w:qFormat/>
    <w:rsid w:val="00F74887"/>
    <w:pPr>
      <w:spacing w:after="120"/>
    </w:pPr>
    <w:rPr>
      <w:rFonts w:ascii="Times New Roman" w:hAnsi="Times New Roman"/>
      <w:i/>
      <w:color w:val="8F825D" w:themeColor="accent5" w:themeShade="80"/>
      <w:sz w:val="24"/>
    </w:rPr>
  </w:style>
  <w:style w:type="paragraph" w:customStyle="1" w:styleId="WestpacExternalVoiceStoneBold">
    <w:name w:val="WestpacExternalVoiceStoneBold"/>
    <w:basedOn w:val="WestpacExternalVoiceStone"/>
    <w:qFormat/>
    <w:rsid w:val="00F74887"/>
    <w:rPr>
      <w:b/>
    </w:rPr>
  </w:style>
  <w:style w:type="paragraph" w:customStyle="1" w:styleId="CaptionAttachment">
    <w:name w:val="CaptionAttachment"/>
    <w:next w:val="WestpacVoice"/>
    <w:rsid w:val="00F74887"/>
    <w:pPr>
      <w:spacing w:before="120" w:after="120"/>
    </w:pPr>
    <w:rPr>
      <w:rFonts w:ascii="Arial" w:hAnsi="Arial"/>
      <w:i/>
      <w:color w:val="414042" w:themeColor="text1"/>
      <w:sz w:val="16"/>
      <w:szCs w:val="24"/>
    </w:rPr>
  </w:style>
  <w:style w:type="paragraph" w:customStyle="1" w:styleId="WestpacAttachmentHeader">
    <w:name w:val="WestpacAttachmentHeader"/>
    <w:rsid w:val="004E6FF0"/>
    <w:pPr>
      <w:pageBreakBefore/>
      <w:spacing w:after="480"/>
    </w:pPr>
    <w:rPr>
      <w:rFonts w:ascii="Times New Roman" w:hAnsi="Times New Roman"/>
      <w:noProof/>
      <w:color w:val="E41B13" w:themeColor="text2"/>
      <w:kern w:val="32"/>
      <w:sz w:val="84"/>
      <w:szCs w:val="24"/>
    </w:rPr>
  </w:style>
  <w:style w:type="paragraph" w:customStyle="1" w:styleId="WestpacAttachmentHeading1">
    <w:name w:val="WestpacAttachmentHeading1"/>
    <w:next w:val="WestpacVoice"/>
    <w:rsid w:val="004E6FF0"/>
    <w:pPr>
      <w:pageBreakBefore/>
      <w:numPr>
        <w:numId w:val="48"/>
      </w:numPr>
      <w:spacing w:after="480"/>
      <w:ind w:left="0" w:firstLine="0"/>
    </w:pPr>
    <w:rPr>
      <w:rFonts w:ascii="Times New Roman" w:hAnsi="Times New Roman"/>
      <w:color w:val="E41B13" w:themeColor="text2"/>
      <w:kern w:val="32"/>
      <w:sz w:val="72"/>
      <w:szCs w:val="24"/>
    </w:rPr>
  </w:style>
  <w:style w:type="paragraph" w:customStyle="1" w:styleId="WestpacNumberedHeading1">
    <w:name w:val="WestpacNumberedHeading1"/>
    <w:rsid w:val="000B1B15"/>
    <w:pPr>
      <w:numPr>
        <w:numId w:val="27"/>
      </w:numPr>
      <w:spacing w:after="480" w:line="720" w:lineRule="exact"/>
    </w:pPr>
    <w:rPr>
      <w:rFonts w:ascii="Times New Roman" w:hAnsi="Times New Roman"/>
      <w:color w:val="E41B13" w:themeColor="text2"/>
      <w:kern w:val="32"/>
      <w:sz w:val="84"/>
      <w:szCs w:val="84"/>
    </w:rPr>
  </w:style>
  <w:style w:type="paragraph" w:customStyle="1" w:styleId="WestpacNumberedHeading2">
    <w:name w:val="WestpacNumberedHeading2"/>
    <w:next w:val="WestpacVoice"/>
    <w:rsid w:val="009D179E"/>
    <w:pPr>
      <w:numPr>
        <w:ilvl w:val="1"/>
        <w:numId w:val="27"/>
      </w:numPr>
      <w:spacing w:after="240"/>
    </w:pPr>
    <w:rPr>
      <w:rFonts w:ascii="Times New Roman" w:hAnsi="Times New Roman"/>
      <w:color w:val="E41B13" w:themeColor="text2"/>
      <w:sz w:val="40"/>
      <w:szCs w:val="40"/>
    </w:rPr>
  </w:style>
  <w:style w:type="paragraph" w:customStyle="1" w:styleId="WestpacNumberedHeading3">
    <w:name w:val="WestpacNumberedHeading3"/>
    <w:next w:val="WestpacVoice"/>
    <w:rsid w:val="004B236A"/>
    <w:pPr>
      <w:numPr>
        <w:ilvl w:val="2"/>
        <w:numId w:val="27"/>
      </w:numPr>
      <w:spacing w:before="240" w:after="120"/>
    </w:pPr>
    <w:rPr>
      <w:rFonts w:ascii="Arial" w:hAnsi="Arial" w:cs="Arial"/>
      <w:b/>
      <w:color w:val="414042" w:themeColor="text1"/>
      <w:sz w:val="24"/>
      <w:szCs w:val="24"/>
    </w:rPr>
  </w:style>
  <w:style w:type="paragraph" w:customStyle="1" w:styleId="WestpacNumberedHeading4">
    <w:name w:val="WestpacNumberedHeading4"/>
    <w:next w:val="WestpacVoice"/>
    <w:rsid w:val="004B236A"/>
    <w:pPr>
      <w:numPr>
        <w:ilvl w:val="3"/>
        <w:numId w:val="27"/>
      </w:numPr>
      <w:spacing w:before="240"/>
    </w:pPr>
    <w:rPr>
      <w:rFonts w:ascii="Arial Bold" w:hAnsi="Arial Bold" w:cs="Arial"/>
      <w:b/>
      <w:caps/>
      <w:color w:val="E41B13" w:themeColor="text2"/>
      <w:sz w:val="18"/>
      <w:szCs w:val="24"/>
    </w:rPr>
  </w:style>
  <w:style w:type="paragraph" w:customStyle="1" w:styleId="WestpacNumberedHeading5">
    <w:name w:val="WestpacNumberedHeading5"/>
    <w:next w:val="WestpacVoice"/>
    <w:rsid w:val="004B236A"/>
    <w:pPr>
      <w:numPr>
        <w:ilvl w:val="4"/>
        <w:numId w:val="27"/>
      </w:numPr>
      <w:spacing w:before="240"/>
    </w:pPr>
    <w:rPr>
      <w:rFonts w:ascii="Arial Bold" w:hAnsi="Arial Bold" w:cs="Arial"/>
      <w:b/>
      <w:caps/>
      <w:color w:val="9B4C8C" w:themeColor="accent4"/>
      <w:sz w:val="18"/>
      <w:szCs w:val="24"/>
    </w:rPr>
  </w:style>
  <w:style w:type="paragraph" w:customStyle="1" w:styleId="WestpacVoiceIndent">
    <w:name w:val="WestpacVoiceIndent"/>
    <w:link w:val="WestpacVoiceIndentChar"/>
    <w:rsid w:val="000C2F8F"/>
    <w:pPr>
      <w:spacing w:line="260" w:lineRule="exact"/>
      <w:ind w:left="357"/>
    </w:pPr>
    <w:rPr>
      <w:rFonts w:ascii="Arial" w:hAnsi="Arial"/>
      <w:color w:val="414042" w:themeColor="text1"/>
      <w:sz w:val="18"/>
      <w:szCs w:val="24"/>
    </w:rPr>
  </w:style>
  <w:style w:type="paragraph" w:styleId="TOC1">
    <w:name w:val="toc 1"/>
    <w:basedOn w:val="WestpacVoice"/>
    <w:next w:val="Normal"/>
    <w:autoRedefine/>
    <w:uiPriority w:val="39"/>
    <w:rsid w:val="00803BBA"/>
    <w:pPr>
      <w:tabs>
        <w:tab w:val="right" w:leader="dot" w:pos="9628"/>
      </w:tabs>
      <w:spacing w:before="240"/>
    </w:pPr>
    <w:rPr>
      <w:b/>
      <w:noProof/>
      <w:color w:val="E41B13" w:themeColor="text2"/>
      <w:sz w:val="20"/>
    </w:rPr>
  </w:style>
  <w:style w:type="paragraph" w:styleId="TOC2">
    <w:name w:val="toc 2"/>
    <w:basedOn w:val="WestpacVoice"/>
    <w:next w:val="Normal"/>
    <w:autoRedefine/>
    <w:uiPriority w:val="39"/>
    <w:rsid w:val="00803BBA"/>
    <w:pPr>
      <w:tabs>
        <w:tab w:val="right" w:leader="dot" w:pos="9628"/>
      </w:tabs>
      <w:spacing w:before="60"/>
      <w:ind w:left="284"/>
    </w:pPr>
  </w:style>
  <w:style w:type="paragraph" w:styleId="TOC3">
    <w:name w:val="toc 3"/>
    <w:basedOn w:val="TableofFigures"/>
    <w:next w:val="Normal"/>
    <w:autoRedefine/>
    <w:semiHidden/>
    <w:rsid w:val="00803BBA"/>
    <w:pPr>
      <w:spacing w:before="60" w:line="240" w:lineRule="exact"/>
      <w:ind w:left="284"/>
    </w:pPr>
  </w:style>
  <w:style w:type="paragraph" w:styleId="TableofAuthorities">
    <w:name w:val="table of authorities"/>
    <w:basedOn w:val="Normal"/>
    <w:next w:val="Normal"/>
    <w:semiHidden/>
    <w:rsid w:val="005811A6"/>
    <w:pPr>
      <w:ind w:left="240" w:hanging="240"/>
    </w:pPr>
  </w:style>
  <w:style w:type="paragraph" w:styleId="TableofFigures">
    <w:name w:val="table of figures"/>
    <w:basedOn w:val="WestpacVoice"/>
    <w:next w:val="Normal"/>
    <w:semiHidden/>
    <w:rsid w:val="007E5763"/>
    <w:rPr>
      <w:i/>
      <w:sz w:val="16"/>
    </w:rPr>
  </w:style>
  <w:style w:type="paragraph" w:customStyle="1" w:styleId="WestpacGraphic">
    <w:name w:val="WestpacGraphic"/>
    <w:basedOn w:val="WestpacVoice"/>
    <w:rsid w:val="001737C0"/>
    <w:pPr>
      <w:spacing w:before="240" w:after="120" w:line="240" w:lineRule="auto"/>
    </w:pPr>
  </w:style>
  <w:style w:type="paragraph" w:customStyle="1" w:styleId="WestpacTableBullet1">
    <w:name w:val="WestpacTableBullet1"/>
    <w:rsid w:val="00CF5115"/>
    <w:pPr>
      <w:numPr>
        <w:numId w:val="28"/>
      </w:numPr>
      <w:spacing w:before="60" w:after="60" w:line="240" w:lineRule="exact"/>
      <w:ind w:left="357" w:hanging="357"/>
    </w:pPr>
    <w:rPr>
      <w:rFonts w:ascii="Arial" w:hAnsi="Arial"/>
      <w:color w:val="414042" w:themeColor="text1"/>
      <w:sz w:val="16"/>
      <w:szCs w:val="24"/>
      <w:lang w:val="en-US" w:eastAsia="en-US"/>
    </w:rPr>
  </w:style>
  <w:style w:type="paragraph" w:customStyle="1" w:styleId="ZQuestion">
    <w:name w:val="ZQuestion"/>
    <w:rsid w:val="0058059B"/>
    <w:pPr>
      <w:spacing w:before="120" w:after="120"/>
    </w:pPr>
    <w:rPr>
      <w:rFonts w:ascii="Times New Roman" w:hAnsi="Times New Roman"/>
      <w:b/>
      <w:color w:val="4C2F4E" w:themeColor="accent3"/>
      <w:sz w:val="28"/>
      <w:szCs w:val="24"/>
    </w:rPr>
  </w:style>
  <w:style w:type="paragraph" w:customStyle="1" w:styleId="WestpacTableBullet2">
    <w:name w:val="WestpacTableBullet2"/>
    <w:rsid w:val="00CF5115"/>
    <w:pPr>
      <w:numPr>
        <w:numId w:val="29"/>
      </w:numPr>
      <w:spacing w:before="60" w:after="60" w:line="240" w:lineRule="exact"/>
      <w:ind w:left="714" w:hanging="357"/>
    </w:pPr>
    <w:rPr>
      <w:rFonts w:ascii="Arial" w:hAnsi="Arial"/>
      <w:color w:val="414042" w:themeColor="text1"/>
      <w:sz w:val="16"/>
      <w:szCs w:val="24"/>
      <w:lang w:val="en-US" w:eastAsia="en-US"/>
    </w:rPr>
  </w:style>
  <w:style w:type="character" w:customStyle="1" w:styleId="WestpacVoiceChar">
    <w:name w:val="WestpacVoice Char"/>
    <w:basedOn w:val="DefaultParagraphFont"/>
    <w:link w:val="WestpacVoice"/>
    <w:rsid w:val="000C2F8F"/>
    <w:rPr>
      <w:rFonts w:ascii="Arial" w:hAnsi="Arial"/>
      <w:color w:val="414042" w:themeColor="text1"/>
      <w:sz w:val="18"/>
      <w:szCs w:val="24"/>
    </w:rPr>
  </w:style>
  <w:style w:type="character" w:customStyle="1" w:styleId="WestpacVoiceIndentChar">
    <w:name w:val="WestpacVoiceIndent Char"/>
    <w:basedOn w:val="DefaultParagraphFont"/>
    <w:link w:val="WestpacVoiceIndent"/>
    <w:rsid w:val="000C2F8F"/>
    <w:rPr>
      <w:rFonts w:ascii="Arial" w:hAnsi="Arial"/>
      <w:color w:val="414042" w:themeColor="text1"/>
      <w:sz w:val="18"/>
      <w:szCs w:val="24"/>
    </w:rPr>
  </w:style>
  <w:style w:type="numbering" w:customStyle="1" w:styleId="WestpacOutline">
    <w:name w:val="WestpacOutline"/>
    <w:basedOn w:val="NoList"/>
    <w:rsid w:val="00530946"/>
    <w:pPr>
      <w:numPr>
        <w:numId w:val="32"/>
      </w:numPr>
    </w:pPr>
  </w:style>
  <w:style w:type="paragraph" w:customStyle="1" w:styleId="WestpacHeading6">
    <w:name w:val="WestpacHeading6"/>
    <w:basedOn w:val="WestpacVoice"/>
    <w:next w:val="WestpacVoice"/>
    <w:rsid w:val="003030A0"/>
    <w:pPr>
      <w:spacing w:before="120"/>
    </w:pPr>
    <w:rPr>
      <w:i/>
    </w:rPr>
  </w:style>
  <w:style w:type="paragraph" w:customStyle="1" w:styleId="WestpacCallOut">
    <w:name w:val="WestpacCallOut"/>
    <w:qFormat/>
    <w:rsid w:val="009D24DC"/>
    <w:pPr>
      <w:spacing w:before="120" w:after="120"/>
    </w:pPr>
    <w:rPr>
      <w:rFonts w:ascii="Times New Roman" w:hAnsi="Times New Roman"/>
      <w:b/>
      <w:color w:val="4C2F4E" w:themeColor="accent3"/>
      <w:sz w:val="28"/>
      <w:szCs w:val="24"/>
    </w:rPr>
  </w:style>
  <w:style w:type="paragraph" w:customStyle="1" w:styleId="WestpacDividerSectionTitle">
    <w:name w:val="WestpacDividerSectionTitle"/>
    <w:rsid w:val="001E282B"/>
    <w:pPr>
      <w:spacing w:line="1280" w:lineRule="exact"/>
    </w:pPr>
    <w:rPr>
      <w:rFonts w:ascii="Times New Roman" w:hAnsi="Times New Roman"/>
      <w:color w:val="FFFFFF"/>
      <w:sz w:val="128"/>
      <w:szCs w:val="24"/>
    </w:rPr>
  </w:style>
  <w:style w:type="paragraph" w:customStyle="1" w:styleId="WestpacDividerNextLine">
    <w:name w:val="WestpacDividerNextLine"/>
    <w:basedOn w:val="WestpacVoice"/>
    <w:rsid w:val="001E282B"/>
    <w:pPr>
      <w:spacing w:line="240" w:lineRule="auto"/>
    </w:pPr>
    <w:rPr>
      <w:rFonts w:cs="Arial"/>
      <w:b/>
      <w:color w:val="FFFFFF"/>
      <w:sz w:val="28"/>
      <w:szCs w:val="96"/>
      <w:lang w:val="en-US" w:eastAsia="en-US"/>
    </w:rPr>
  </w:style>
  <w:style w:type="character" w:customStyle="1" w:styleId="FooterChar">
    <w:name w:val="Footer Char"/>
    <w:basedOn w:val="DefaultParagraphFont"/>
    <w:link w:val="Footer"/>
    <w:uiPriority w:val="1"/>
    <w:rsid w:val="001E5A3E"/>
    <w:rPr>
      <w:rFonts w:ascii="Arial" w:hAnsi="Arial"/>
      <w:color w:val="414042" w:themeColor="text1"/>
      <w:sz w:val="16"/>
      <w:szCs w:val="14"/>
    </w:rPr>
  </w:style>
  <w:style w:type="paragraph" w:customStyle="1" w:styleId="WestpacLetterABN">
    <w:name w:val="WestpacLetterABN"/>
    <w:rsid w:val="005473CC"/>
    <w:pPr>
      <w:spacing w:before="60" w:after="60" w:line="240" w:lineRule="exact"/>
    </w:pPr>
    <w:rPr>
      <w:rFonts w:ascii="Arial" w:hAnsi="Arial"/>
      <w:b/>
      <w:color w:val="414042" w:themeColor="text1"/>
      <w:sz w:val="16"/>
      <w:szCs w:val="24"/>
    </w:rPr>
  </w:style>
  <w:style w:type="character" w:customStyle="1" w:styleId="HeaderChar">
    <w:name w:val="Header Char"/>
    <w:basedOn w:val="DefaultParagraphFont"/>
    <w:link w:val="Header"/>
    <w:uiPriority w:val="3"/>
    <w:rsid w:val="00FC1C3E"/>
    <w:rPr>
      <w:rFonts w:ascii="Arial" w:hAnsi="Arial"/>
      <w:color w:val="414042" w:themeColor="text1"/>
      <w:sz w:val="18"/>
      <w:szCs w:val="24"/>
    </w:rPr>
  </w:style>
  <w:style w:type="character" w:styleId="Hyperlink">
    <w:name w:val="Hyperlink"/>
    <w:basedOn w:val="DefaultParagraphFont"/>
    <w:uiPriority w:val="99"/>
    <w:unhideWhenUsed/>
    <w:locked/>
    <w:rsid w:val="00C43F48"/>
    <w:rPr>
      <w:color w:val="4C2F4E" w:themeColor="accent3"/>
      <w:u w:val="single"/>
    </w:rPr>
  </w:style>
  <w:style w:type="paragraph" w:customStyle="1" w:styleId="WestpacHeader">
    <w:name w:val="WestpacHeader"/>
    <w:basedOn w:val="WestpacVoice"/>
    <w:rsid w:val="005473CC"/>
    <w:pPr>
      <w:spacing w:line="240" w:lineRule="auto"/>
    </w:pPr>
    <w:rPr>
      <w:rFonts w:ascii="Arial Black" w:hAnsi="Arial Black"/>
      <w:b/>
      <w:color w:val="E41B13" w:themeColor="text2"/>
      <w:sz w:val="16"/>
    </w:rPr>
  </w:style>
  <w:style w:type="paragraph" w:customStyle="1" w:styleId="WestpacHeaderTitle1B">
    <w:name w:val="WestpacHeaderTitle1B"/>
    <w:basedOn w:val="WestpacHeader"/>
    <w:rsid w:val="005473CC"/>
    <w:pPr>
      <w:numPr>
        <w:numId w:val="0"/>
      </w:numPr>
    </w:pPr>
    <w:rPr>
      <w:b w:val="0"/>
      <w:color w:val="414042" w:themeColor="text1"/>
      <w:sz w:val="24"/>
    </w:rPr>
  </w:style>
  <w:style w:type="paragraph" w:styleId="BalloonText">
    <w:name w:val="Balloon Text"/>
    <w:basedOn w:val="Normal"/>
    <w:link w:val="BalloonTextChar"/>
    <w:semiHidden/>
    <w:locked/>
    <w:rsid w:val="004D479B"/>
    <w:rPr>
      <w:rFonts w:ascii="Tahoma" w:hAnsi="Tahoma" w:cs="Tahoma"/>
      <w:sz w:val="16"/>
      <w:szCs w:val="16"/>
    </w:rPr>
  </w:style>
  <w:style w:type="numbering" w:customStyle="1" w:styleId="WIBOutline">
    <w:name w:val="WIBOutline"/>
    <w:basedOn w:val="NoList"/>
    <w:rsid w:val="00A4279C"/>
    <w:pPr>
      <w:numPr>
        <w:numId w:val="35"/>
      </w:numPr>
    </w:pPr>
  </w:style>
  <w:style w:type="table" w:styleId="TableGrid">
    <w:name w:val="Table Grid"/>
    <w:basedOn w:val="TableNormal"/>
    <w:locked/>
    <w:rsid w:val="00A4279C"/>
    <w:rPr>
      <w:rFonts w:ascii="Arial" w:hAnsi="Arial"/>
      <w:lang w:val="en-US" w:eastAsia="en-US"/>
    </w:rPr>
    <w:tblPr/>
  </w:style>
  <w:style w:type="character" w:customStyle="1" w:styleId="BalloonTextChar">
    <w:name w:val="Balloon Text Char"/>
    <w:basedOn w:val="DefaultParagraphFont"/>
    <w:link w:val="BalloonText"/>
    <w:semiHidden/>
    <w:rsid w:val="004D479B"/>
    <w:rPr>
      <w:rFonts w:ascii="Tahoma" w:hAnsi="Tahoma" w:cs="Tahoma"/>
      <w:color w:val="495761"/>
      <w:sz w:val="16"/>
      <w:szCs w:val="16"/>
      <w:lang w:eastAsia="en-US"/>
    </w:rPr>
  </w:style>
  <w:style w:type="paragraph" w:customStyle="1" w:styleId="Footnote">
    <w:name w:val="Footnote"/>
    <w:basedOn w:val="Footer"/>
    <w:qFormat/>
    <w:rsid w:val="00191C0F"/>
    <w:pPr>
      <w:spacing w:after="60" w:line="240" w:lineRule="auto"/>
      <w:jc w:val="left"/>
    </w:pPr>
    <w:rPr>
      <w:sz w:val="14"/>
    </w:rPr>
  </w:style>
  <w:style w:type="character" w:styleId="FootnoteReference">
    <w:name w:val="footnote reference"/>
    <w:basedOn w:val="DefaultParagraphFont"/>
    <w:semiHidden/>
    <w:unhideWhenUsed/>
    <w:locked/>
    <w:rsid w:val="000D30DF"/>
    <w:rPr>
      <w:vertAlign w:val="superscript"/>
    </w:rPr>
  </w:style>
  <w:style w:type="character" w:customStyle="1" w:styleId="zItalic">
    <w:name w:val="zItalic"/>
    <w:basedOn w:val="DefaultParagraphFont"/>
    <w:uiPriority w:val="1"/>
    <w:qFormat/>
    <w:rsid w:val="003B15D9"/>
    <w:rPr>
      <w:i/>
      <w:noProof/>
    </w:rPr>
  </w:style>
  <w:style w:type="paragraph" w:customStyle="1" w:styleId="WestpacFCIB">
    <w:name w:val="WestpacFCIB"/>
    <w:qFormat/>
    <w:rsid w:val="001E282B"/>
    <w:pPr>
      <w:spacing w:line="960" w:lineRule="exact"/>
    </w:pPr>
    <w:rPr>
      <w:rFonts w:ascii="Times New Roman" w:hAnsi="Times New Roman"/>
      <w:color w:val="FFFFFF"/>
      <w:spacing w:val="-20"/>
      <w:kern w:val="32"/>
      <w:sz w:val="96"/>
      <w:szCs w:val="96"/>
      <w:lang w:val="en-US" w:eastAsia="en-US"/>
    </w:rPr>
  </w:style>
  <w:style w:type="paragraph" w:customStyle="1" w:styleId="WestpacCallOutWhite">
    <w:name w:val="WestpacCallOutWhite"/>
    <w:basedOn w:val="NormalWeb"/>
    <w:qFormat/>
    <w:rsid w:val="001E282B"/>
    <w:pPr>
      <w:spacing w:before="0" w:beforeAutospacing="0" w:after="120" w:afterAutospacing="0"/>
    </w:pPr>
    <w:rPr>
      <w:color w:val="FFFFFF"/>
      <w:kern w:val="24"/>
      <w:sz w:val="36"/>
      <w:szCs w:val="36"/>
    </w:rPr>
  </w:style>
  <w:style w:type="paragraph" w:customStyle="1" w:styleId="WestpacCallOutGrey">
    <w:name w:val="WestpacCallOutGrey"/>
    <w:qFormat/>
    <w:rsid w:val="007C7B19"/>
    <w:pPr>
      <w:spacing w:after="120" w:line="440" w:lineRule="exact"/>
    </w:pPr>
    <w:rPr>
      <w:rFonts w:ascii="Times New Roman" w:hAnsi="Times New Roman"/>
      <w:noProof/>
      <w:color w:val="414042" w:themeColor="text1"/>
      <w:sz w:val="48"/>
      <w:szCs w:val="24"/>
      <w:lang w:val="en-US" w:eastAsia="en-US"/>
    </w:rPr>
  </w:style>
  <w:style w:type="character" w:styleId="CommentReference">
    <w:name w:val="annotation reference"/>
    <w:basedOn w:val="DefaultParagraphFont"/>
    <w:semiHidden/>
    <w:locked/>
    <w:rsid w:val="00857626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locked/>
    <w:rsid w:val="0085762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857626"/>
    <w:rPr>
      <w:rFonts w:ascii="Arial" w:hAnsi="Arial"/>
      <w:color w:val="414042" w:themeColor="text1"/>
    </w:rPr>
  </w:style>
  <w:style w:type="paragraph" w:styleId="CommentSubject">
    <w:name w:val="annotation subject"/>
    <w:basedOn w:val="CommentText"/>
    <w:next w:val="CommentText"/>
    <w:link w:val="CommentSubjectChar"/>
    <w:semiHidden/>
    <w:locked/>
    <w:rsid w:val="00857626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857626"/>
    <w:rPr>
      <w:rFonts w:ascii="Arial" w:hAnsi="Arial"/>
      <w:b/>
      <w:bCs/>
      <w:color w:val="414042" w:themeColor="text1"/>
    </w:rPr>
  </w:style>
  <w:style w:type="paragraph" w:styleId="Revision">
    <w:name w:val="Revision"/>
    <w:hidden/>
    <w:uiPriority w:val="99"/>
    <w:semiHidden/>
    <w:rsid w:val="00944B2F"/>
    <w:rPr>
      <w:rFonts w:ascii="Arial" w:hAnsi="Arial"/>
      <w:color w:val="414042" w:themeColor="text1"/>
      <w:sz w:val="18"/>
      <w:szCs w:val="24"/>
    </w:rPr>
  </w:style>
  <w:style w:type="paragraph" w:customStyle="1" w:styleId="WestpacStrategyBox">
    <w:name w:val="WestpacStrategyBox"/>
    <w:basedOn w:val="Normal"/>
    <w:qFormat/>
    <w:rsid w:val="00050923"/>
    <w:pPr>
      <w:spacing w:before="120" w:after="120"/>
    </w:pPr>
    <w:rPr>
      <w:color w:val="414042" w:themeColor="accent1"/>
      <w:szCs w:val="18"/>
      <w:lang w:val="en-GB" w:eastAsia="en-US"/>
    </w:rPr>
  </w:style>
  <w:style w:type="paragraph" w:styleId="NormalWeb">
    <w:name w:val="Normal (Web)"/>
    <w:basedOn w:val="Normal"/>
    <w:uiPriority w:val="99"/>
    <w:semiHidden/>
    <w:unhideWhenUsed/>
    <w:locked/>
    <w:rsid w:val="009952E7"/>
    <w:pPr>
      <w:spacing w:before="100" w:beforeAutospacing="1" w:after="100" w:afterAutospacing="1" w:line="240" w:lineRule="auto"/>
    </w:pPr>
    <w:rPr>
      <w:rFonts w:ascii="Times New Roman" w:eastAsiaTheme="minorEastAsia" w:hAnsi="Times New Roman"/>
      <w:color w:val="auto"/>
      <w:sz w:val="24"/>
    </w:rPr>
  </w:style>
  <w:style w:type="paragraph" w:customStyle="1" w:styleId="WestpacBulletTick">
    <w:name w:val="WestpacBulletTick"/>
    <w:basedOn w:val="WestpacVoice"/>
    <w:qFormat/>
    <w:rsid w:val="001E282B"/>
    <w:pPr>
      <w:numPr>
        <w:numId w:val="45"/>
      </w:numPr>
      <w:spacing w:before="120" w:after="120"/>
      <w:ind w:left="284" w:hanging="284"/>
    </w:pPr>
    <w:rPr>
      <w:noProof/>
      <w:sz w:val="16"/>
    </w:rPr>
  </w:style>
  <w:style w:type="paragraph" w:customStyle="1" w:styleId="WestpacBulletCross">
    <w:name w:val="WestpacBulletCross"/>
    <w:basedOn w:val="WestpacBulletTick"/>
    <w:qFormat/>
    <w:rsid w:val="001E282B"/>
    <w:pPr>
      <w:numPr>
        <w:numId w:val="47"/>
      </w:numPr>
      <w:ind w:left="284" w:hanging="284"/>
    </w:pPr>
  </w:style>
  <w:style w:type="paragraph" w:customStyle="1" w:styleId="WestpacHeaderWhite">
    <w:name w:val="WestpacHeaderWhite"/>
    <w:basedOn w:val="WestpacHeader"/>
    <w:qFormat/>
    <w:rsid w:val="008840F6"/>
    <w:rPr>
      <w:noProof/>
      <w:color w:val="FFFFFF"/>
    </w:rPr>
  </w:style>
  <w:style w:type="paragraph" w:customStyle="1" w:styleId="zBoldGrey">
    <w:name w:val="zBoldGrey"/>
    <w:basedOn w:val="WestpacVoice"/>
    <w:link w:val="zBoldGreyChar"/>
    <w:qFormat/>
    <w:rsid w:val="00CA1FB8"/>
    <w:rPr>
      <w:b/>
    </w:rPr>
  </w:style>
  <w:style w:type="paragraph" w:customStyle="1" w:styleId="zBoldGreyItal">
    <w:name w:val="zBoldGreyItal"/>
    <w:basedOn w:val="WestpacVoice"/>
    <w:qFormat/>
    <w:rsid w:val="001868FD"/>
    <w:rPr>
      <w:b/>
      <w:i/>
    </w:rPr>
  </w:style>
  <w:style w:type="paragraph" w:customStyle="1" w:styleId="WestpacExternalVoiceViolet">
    <w:name w:val="WestpacExternalVoiceViolet"/>
    <w:basedOn w:val="WestpacExternalVoiceStone"/>
    <w:qFormat/>
    <w:rsid w:val="00F74887"/>
    <w:rPr>
      <w:color w:val="9B4C8C" w:themeColor="accent4"/>
    </w:rPr>
  </w:style>
  <w:style w:type="paragraph" w:customStyle="1" w:styleId="WestpacExternalVoiceVioletBold">
    <w:name w:val="WestpacExternalVoiceVioletBold"/>
    <w:basedOn w:val="WestpacExternalVoiceStoneBold"/>
    <w:qFormat/>
    <w:rsid w:val="00F74887"/>
    <w:rPr>
      <w:color w:val="9B4C8C" w:themeColor="accent4"/>
    </w:rPr>
  </w:style>
  <w:style w:type="paragraph" w:customStyle="1" w:styleId="WestpacTableSubHeadPurple">
    <w:name w:val="WestpacTableSubHeadPurple"/>
    <w:basedOn w:val="WestpacTableSubHead"/>
    <w:qFormat/>
    <w:rsid w:val="00EC77F6"/>
    <w:rPr>
      <w:rFonts w:ascii="Arial Black" w:hAnsi="Arial Black"/>
      <w:color w:val="4C2F4E" w:themeColor="accent3"/>
    </w:rPr>
  </w:style>
  <w:style w:type="paragraph" w:customStyle="1" w:styleId="WestpacTableHeadBold">
    <w:name w:val="WestpacTableHeadBold"/>
    <w:basedOn w:val="WestpacTableHead"/>
    <w:qFormat/>
    <w:rsid w:val="00D30935"/>
    <w:rPr>
      <w:rFonts w:ascii="Arial Black" w:hAnsi="Arial Black"/>
    </w:rPr>
  </w:style>
  <w:style w:type="character" w:customStyle="1" w:styleId="zBoldGreyChar">
    <w:name w:val="zBoldGrey Char"/>
    <w:basedOn w:val="WestpacVoiceChar"/>
    <w:link w:val="zBoldGrey"/>
    <w:rsid w:val="00CA1FB8"/>
    <w:rPr>
      <w:rFonts w:ascii="Arial" w:hAnsi="Arial"/>
      <w:b/>
      <w:color w:val="414042" w:themeColor="text1"/>
      <w:sz w:val="18"/>
      <w:szCs w:val="24"/>
    </w:rPr>
  </w:style>
  <w:style w:type="table" w:styleId="TableGridLight">
    <w:name w:val="Grid Table Light"/>
    <w:basedOn w:val="TableNormal"/>
    <w:uiPriority w:val="40"/>
    <w:rsid w:val="00090725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PlaceholderText">
    <w:name w:val="Placeholder Text"/>
    <w:basedOn w:val="DefaultParagraphFont"/>
    <w:uiPriority w:val="99"/>
    <w:semiHidden/>
    <w:rsid w:val="0009072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321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79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U:\A.Proposals\Z.%20Templates\GTS_Template_07022011.dotx" TargetMode="External"/></Relationships>
</file>

<file path=word/theme/theme1.xml><?xml version="1.0" encoding="utf-8"?>
<a:theme xmlns:a="http://schemas.openxmlformats.org/drawingml/2006/main" name="Office Theme">
  <a:themeElements>
    <a:clrScheme name="2017 Westpac_Brand Guidelines Red">
      <a:dk1>
        <a:srgbClr val="414042"/>
      </a:dk1>
      <a:lt1>
        <a:sysClr val="window" lastClr="FFFFFF"/>
      </a:lt1>
      <a:dk2>
        <a:srgbClr val="E41B13"/>
      </a:dk2>
      <a:lt2>
        <a:srgbClr val="E6E7E8"/>
      </a:lt2>
      <a:accent1>
        <a:srgbClr val="414042"/>
      </a:accent1>
      <a:accent2>
        <a:srgbClr val="E41B13"/>
      </a:accent2>
      <a:accent3>
        <a:srgbClr val="4C2F4E"/>
      </a:accent3>
      <a:accent4>
        <a:srgbClr val="9B4C8C"/>
      </a:accent4>
      <a:accent5>
        <a:srgbClr val="F0EEE8"/>
      </a:accent5>
      <a:accent6>
        <a:srgbClr val="E6E7E8"/>
      </a:accent6>
      <a:hlink>
        <a:srgbClr val="E41B13"/>
      </a:hlink>
      <a:folHlink>
        <a:srgbClr val="4C2F4E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6F7687-6090-4EE3-89D2-A0F6811C8E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GTS_Template_07022011.dotx</Template>
  <TotalTime>2</TotalTime>
  <Pages>3</Pages>
  <Words>605</Words>
  <Characters>3469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Westpac Banking Corporation</Company>
  <LinksUpToDate>false</LinksUpToDate>
  <CharactersWithSpaces>4066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F003653</dc:creator>
  <cp:lastModifiedBy>Simon Milliken</cp:lastModifiedBy>
  <cp:revision>5</cp:revision>
  <cp:lastPrinted>2018-04-10T02:09:00Z</cp:lastPrinted>
  <dcterms:created xsi:type="dcterms:W3CDTF">2024-04-05T05:56:00Z</dcterms:created>
  <dcterms:modified xsi:type="dcterms:W3CDTF">2024-11-21T03:32:00Z</dcterms:modified>
</cp:coreProperties>
</file>